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6CB6" w:rsidRDefault="00F96CB6" w:rsidP="00F96CB6">
      <w:pPr>
        <w:pStyle w:val="berschrift1"/>
        <w:rPr>
          <w:b w:val="0"/>
          <w:bCs/>
          <w:sz w:val="32"/>
        </w:rPr>
      </w:pPr>
      <w:r>
        <w:rPr>
          <w:b w:val="0"/>
          <w:bCs/>
          <w:sz w:val="32"/>
        </w:rPr>
        <w:t>LSV / DD Formular</w:t>
      </w:r>
    </w:p>
    <w:p w:rsidR="006E4672" w:rsidRDefault="00E96676">
      <w:pPr>
        <w:pStyle w:val="berschrift1"/>
        <w:rPr>
          <w:b w:val="0"/>
          <w:bCs/>
          <w:sz w:val="32"/>
        </w:rPr>
      </w:pPr>
      <w:r>
        <w:rPr>
          <w:b w:val="0"/>
          <w:bCs/>
          <w:sz w:val="32"/>
        </w:rPr>
        <w:t>Dauerspende</w:t>
      </w:r>
    </w:p>
    <w:p w:rsidR="006E4672" w:rsidRPr="00C07ADA" w:rsidRDefault="006E4672" w:rsidP="00344FF3">
      <w:pPr>
        <w:pStyle w:val="Fliesstext"/>
        <w:spacing w:line="200" w:lineRule="exact"/>
        <w:rPr>
          <w:bCs/>
          <w:sz w:val="19"/>
          <w:szCs w:val="19"/>
        </w:rPr>
      </w:pPr>
    </w:p>
    <w:p w:rsidR="00DA688E" w:rsidRPr="00E96676" w:rsidRDefault="00DA688E" w:rsidP="00DA688E">
      <w:pPr>
        <w:pStyle w:val="Fliesstext"/>
        <w:rPr>
          <w:sz w:val="19"/>
          <w:szCs w:val="19"/>
        </w:rPr>
      </w:pPr>
    </w:p>
    <w:p w:rsidR="00C07ADA" w:rsidRPr="00E96676" w:rsidRDefault="00C07ADA" w:rsidP="00DA688E">
      <w:pPr>
        <w:pStyle w:val="Fliesstext"/>
        <w:rPr>
          <w:sz w:val="19"/>
          <w:szCs w:val="19"/>
        </w:rPr>
      </w:pPr>
    </w:p>
    <w:p w:rsidR="00C07ADA" w:rsidRPr="00E96676" w:rsidRDefault="00C07ADA" w:rsidP="00DA688E">
      <w:pPr>
        <w:pStyle w:val="Fliesstext"/>
        <w:rPr>
          <w:sz w:val="19"/>
          <w:szCs w:val="19"/>
        </w:rPr>
      </w:pPr>
    </w:p>
    <w:p w:rsidR="00C07ADA" w:rsidRPr="00E96676" w:rsidRDefault="00C07ADA" w:rsidP="00DA688E">
      <w:pPr>
        <w:pStyle w:val="Fliesstext"/>
        <w:rPr>
          <w:sz w:val="19"/>
          <w:szCs w:val="19"/>
        </w:rPr>
      </w:pPr>
    </w:p>
    <w:p w:rsidR="00C07ADA" w:rsidRPr="00E96676" w:rsidRDefault="00C07ADA" w:rsidP="00426A09">
      <w:pPr>
        <w:pStyle w:val="Fliesstext"/>
        <w:spacing w:line="360" w:lineRule="auto"/>
        <w:rPr>
          <w:sz w:val="19"/>
          <w:szCs w:val="19"/>
        </w:rPr>
      </w:pPr>
    </w:p>
    <w:p w:rsidR="00C07ADA" w:rsidRPr="00E96676" w:rsidRDefault="00C07ADA" w:rsidP="00426A09">
      <w:pPr>
        <w:pStyle w:val="Fliesstext"/>
        <w:spacing w:line="360" w:lineRule="auto"/>
        <w:rPr>
          <w:sz w:val="19"/>
          <w:szCs w:val="19"/>
        </w:rPr>
      </w:pPr>
    </w:p>
    <w:p w:rsidR="00574283" w:rsidRPr="00E96676" w:rsidRDefault="00574283" w:rsidP="00426A09">
      <w:pPr>
        <w:pStyle w:val="Fliesstext"/>
        <w:spacing w:line="360" w:lineRule="auto"/>
        <w:rPr>
          <w:sz w:val="19"/>
          <w:szCs w:val="19"/>
        </w:rPr>
      </w:pPr>
    </w:p>
    <w:p w:rsidR="00574283" w:rsidRPr="00E96676" w:rsidRDefault="00EC7EF0" w:rsidP="00EC1BB1">
      <w:pPr>
        <w:pStyle w:val="Fliesstext"/>
        <w:spacing w:line="360" w:lineRule="auto"/>
        <w:rPr>
          <w:sz w:val="19"/>
          <w:szCs w:val="19"/>
        </w:rPr>
      </w:pPr>
      <w:r w:rsidRPr="00E96676">
        <w:rPr>
          <w:rFonts w:ascii="Univers LT Std 45 Light" w:hAnsi="Univers LT Std 45 Light"/>
          <w:sz w:val="28"/>
          <w:szCs w:val="28"/>
        </w:rPr>
        <w:t xml:space="preserve">Ja, ich </w:t>
      </w:r>
      <w:r w:rsidR="00E96676" w:rsidRPr="00E96676">
        <w:rPr>
          <w:rFonts w:ascii="Univers LT Std 45 Light" w:hAnsi="Univers LT Std 45 Light"/>
          <w:sz w:val="28"/>
          <w:szCs w:val="28"/>
        </w:rPr>
        <w:t>will UNICEF dauerhaft unterstützen</w:t>
      </w:r>
      <w:r w:rsidR="00C11A3F" w:rsidRPr="00E96676">
        <w:rPr>
          <w:rFonts w:ascii="Univers LT Std 45 Light" w:hAnsi="Univers LT Std 45 Light"/>
          <w:sz w:val="28"/>
          <w:szCs w:val="28"/>
        </w:rPr>
        <w:t>:</w:t>
      </w:r>
    </w:p>
    <w:tbl>
      <w:tblPr>
        <w:tblW w:w="10474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5095"/>
        <w:gridCol w:w="5095"/>
      </w:tblGrid>
      <w:tr w:rsidR="00E96676" w:rsidTr="00E96676">
        <w:trPr>
          <w:cantSplit/>
          <w:trHeight w:val="320"/>
        </w:trPr>
        <w:tc>
          <w:tcPr>
            <w:tcW w:w="284" w:type="dxa"/>
          </w:tcPr>
          <w:p w:rsidR="00E96676" w:rsidRDefault="00E96676" w:rsidP="00EE27B2">
            <w:pPr>
              <w:pStyle w:val="Projek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5095" w:type="dxa"/>
          </w:tcPr>
          <w:p w:rsidR="00E96676" w:rsidRDefault="00E96676" w:rsidP="00FD6CBA">
            <w:pPr>
              <w:pStyle w:val="ProjektTabstops"/>
              <w:tabs>
                <w:tab w:val="clear" w:pos="1474"/>
                <w:tab w:val="clear" w:pos="1588"/>
                <w:tab w:val="right" w:pos="1416"/>
                <w:tab w:val="left" w:pos="1558"/>
              </w:tabs>
            </w:pPr>
            <w:r w:rsidRPr="000E423C">
              <w:rPr>
                <w:sz w:val="19"/>
                <w:lang w:val="fr-FR"/>
              </w:rPr>
              <w:tab/>
            </w:r>
            <w:r w:rsidRPr="00C07ADA">
              <w:rPr>
                <w:sz w:val="19"/>
              </w:rPr>
              <w:t>CHF</w:t>
            </w:r>
            <w:r w:rsidRPr="00C07ADA">
              <w:rPr>
                <w:sz w:val="19"/>
              </w:rPr>
              <w:tab/>
            </w:r>
            <w:r>
              <w:rPr>
                <w:sz w:val="19"/>
              </w:rPr>
              <w:t>100</w:t>
            </w:r>
            <w:r w:rsidRPr="00C07ADA">
              <w:rPr>
                <w:sz w:val="19"/>
              </w:rPr>
              <w:t>.–</w:t>
            </w:r>
            <w:r w:rsidRPr="00C07ADA">
              <w:rPr>
                <w:sz w:val="19"/>
              </w:rPr>
              <w:tab/>
            </w:r>
          </w:p>
        </w:tc>
        <w:tc>
          <w:tcPr>
            <w:tcW w:w="5095" w:type="dxa"/>
          </w:tcPr>
          <w:p w:rsidR="00E96676" w:rsidRPr="000E423C" w:rsidRDefault="00E96676" w:rsidP="00FD6CBA">
            <w:pPr>
              <w:pStyle w:val="ProjektTabstops"/>
              <w:tabs>
                <w:tab w:val="clear" w:pos="1474"/>
                <w:tab w:val="clear" w:pos="1588"/>
                <w:tab w:val="right" w:pos="1416"/>
                <w:tab w:val="left" w:pos="1558"/>
              </w:tabs>
              <w:rPr>
                <w:sz w:val="19"/>
                <w:lang w:val="fr-FR"/>
              </w:rPr>
            </w:pPr>
          </w:p>
        </w:tc>
      </w:tr>
      <w:tr w:rsidR="00E96676" w:rsidTr="00E96676">
        <w:trPr>
          <w:cantSplit/>
          <w:trHeight w:val="320"/>
        </w:trPr>
        <w:tc>
          <w:tcPr>
            <w:tcW w:w="284" w:type="dxa"/>
          </w:tcPr>
          <w:p w:rsidR="00E96676" w:rsidRDefault="00E96676" w:rsidP="00EE27B2">
            <w:pPr>
              <w:pStyle w:val="Projek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5095" w:type="dxa"/>
          </w:tcPr>
          <w:p w:rsidR="00E96676" w:rsidRDefault="00E96676" w:rsidP="00FD6CBA">
            <w:pPr>
              <w:pStyle w:val="ProjektTabstops"/>
              <w:tabs>
                <w:tab w:val="clear" w:pos="1474"/>
                <w:tab w:val="clear" w:pos="1588"/>
                <w:tab w:val="right" w:pos="1416"/>
                <w:tab w:val="left" w:pos="1558"/>
              </w:tabs>
            </w:pPr>
            <w:r>
              <w:tab/>
            </w:r>
            <w:r>
              <w:rPr>
                <w:sz w:val="19"/>
              </w:rPr>
              <w:t>CHF</w:t>
            </w:r>
            <w:r>
              <w:rPr>
                <w:sz w:val="19"/>
              </w:rPr>
              <w:tab/>
              <w:t>50</w:t>
            </w:r>
            <w:r w:rsidRPr="006C688C">
              <w:rPr>
                <w:sz w:val="19"/>
              </w:rPr>
              <w:t>.–</w:t>
            </w:r>
            <w:r w:rsidRPr="006C688C">
              <w:rPr>
                <w:sz w:val="19"/>
              </w:rPr>
              <w:tab/>
            </w:r>
          </w:p>
        </w:tc>
        <w:tc>
          <w:tcPr>
            <w:tcW w:w="5095" w:type="dxa"/>
          </w:tcPr>
          <w:p w:rsidR="00E96676" w:rsidRDefault="00E96676" w:rsidP="00FD6CBA">
            <w:pPr>
              <w:pStyle w:val="ProjektTabstops"/>
              <w:tabs>
                <w:tab w:val="clear" w:pos="1474"/>
                <w:tab w:val="clear" w:pos="1588"/>
                <w:tab w:val="right" w:pos="1416"/>
                <w:tab w:val="left" w:pos="1558"/>
              </w:tabs>
            </w:pPr>
          </w:p>
        </w:tc>
      </w:tr>
      <w:tr w:rsidR="00E96676" w:rsidTr="00E96676">
        <w:trPr>
          <w:cantSplit/>
          <w:trHeight w:val="320"/>
        </w:trPr>
        <w:tc>
          <w:tcPr>
            <w:tcW w:w="284" w:type="dxa"/>
          </w:tcPr>
          <w:p w:rsidR="00E96676" w:rsidRDefault="00E96676" w:rsidP="00EE27B2">
            <w:pPr>
              <w:pStyle w:val="Projek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5095" w:type="dxa"/>
          </w:tcPr>
          <w:p w:rsidR="00E96676" w:rsidRDefault="00E96676" w:rsidP="00FD6CBA">
            <w:pPr>
              <w:pStyle w:val="ProjektTabstops"/>
              <w:tabs>
                <w:tab w:val="clear" w:pos="1474"/>
                <w:tab w:val="clear" w:pos="1588"/>
                <w:tab w:val="right" w:pos="1416"/>
                <w:tab w:val="left" w:pos="1558"/>
              </w:tabs>
            </w:pPr>
            <w:r>
              <w:rPr>
                <w:sz w:val="19"/>
              </w:rPr>
              <w:tab/>
              <w:t>CHF</w:t>
            </w:r>
            <w:r>
              <w:rPr>
                <w:sz w:val="19"/>
              </w:rPr>
              <w:tab/>
              <w:t>20</w:t>
            </w:r>
            <w:r w:rsidRPr="006C688C">
              <w:rPr>
                <w:sz w:val="19"/>
              </w:rPr>
              <w:t>.–</w:t>
            </w:r>
          </w:p>
        </w:tc>
        <w:tc>
          <w:tcPr>
            <w:tcW w:w="5095" w:type="dxa"/>
          </w:tcPr>
          <w:p w:rsidR="00E96676" w:rsidRDefault="00E96676" w:rsidP="00FD6CBA">
            <w:pPr>
              <w:pStyle w:val="ProjektTabstops"/>
              <w:tabs>
                <w:tab w:val="clear" w:pos="1474"/>
                <w:tab w:val="clear" w:pos="1588"/>
                <w:tab w:val="right" w:pos="1416"/>
                <w:tab w:val="left" w:pos="1558"/>
              </w:tabs>
              <w:rPr>
                <w:sz w:val="19"/>
              </w:rPr>
            </w:pPr>
          </w:p>
        </w:tc>
      </w:tr>
      <w:tr w:rsidR="00E96676" w:rsidTr="00E96676">
        <w:trPr>
          <w:cantSplit/>
          <w:trHeight w:val="320"/>
        </w:trPr>
        <w:tc>
          <w:tcPr>
            <w:tcW w:w="5379" w:type="dxa"/>
            <w:gridSpan w:val="2"/>
          </w:tcPr>
          <w:p w:rsidR="00E96676" w:rsidRDefault="00E96676" w:rsidP="00EE27B2">
            <w:pPr>
              <w:pStyle w:val="ProjektTabstops"/>
            </w:pPr>
            <w:r w:rsidRPr="000E423C">
              <w:rPr>
                <w:sz w:val="19"/>
              </w:rPr>
              <w:t>oder mehr:</w:t>
            </w:r>
            <w:r>
              <w:t xml:space="preserve"> </w:t>
            </w:r>
          </w:p>
        </w:tc>
        <w:tc>
          <w:tcPr>
            <w:tcW w:w="5095" w:type="dxa"/>
          </w:tcPr>
          <w:p w:rsidR="00E96676" w:rsidRPr="000E423C" w:rsidRDefault="00E96676" w:rsidP="00EE27B2">
            <w:pPr>
              <w:pStyle w:val="ProjektTabstops"/>
              <w:rPr>
                <w:sz w:val="19"/>
              </w:rPr>
            </w:pPr>
          </w:p>
        </w:tc>
      </w:tr>
      <w:tr w:rsidR="00E96676" w:rsidTr="00E96676">
        <w:trPr>
          <w:cantSplit/>
          <w:trHeight w:val="320"/>
        </w:trPr>
        <w:tc>
          <w:tcPr>
            <w:tcW w:w="284" w:type="dxa"/>
          </w:tcPr>
          <w:p w:rsidR="00E96676" w:rsidRDefault="00E96676" w:rsidP="00EE27B2">
            <w:pPr>
              <w:pStyle w:val="Fliesstext"/>
              <w:spacing w:line="260" w:lineRule="exact"/>
            </w:pPr>
            <w:r>
              <w:rPr>
                <w:noProof/>
                <w:sz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1" layoutInCell="1" allowOverlap="1" wp14:anchorId="2C4C35BF" wp14:editId="02B6A061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173990</wp:posOffset>
                      </wp:positionV>
                      <wp:extent cx="299720" cy="0"/>
                      <wp:effectExtent l="0" t="0" r="24130" b="19050"/>
                      <wp:wrapNone/>
                      <wp:docPr id="1" name="Line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97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B0C418" id="Line 356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25pt,13.7pt" to="86.8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" strokeweight=".5pt">
                      <w10:anchorlock/>
                    </v:line>
                  </w:pict>
                </mc:Fallback>
              </mc:AlternateContent>
            </w:r>
            <w:r>
              <w:rPr>
                <w:noProof/>
                <w:sz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1" layoutInCell="1" allowOverlap="1" wp14:anchorId="3333615C" wp14:editId="552AE223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169545</wp:posOffset>
                      </wp:positionV>
                      <wp:extent cx="1986915" cy="0"/>
                      <wp:effectExtent l="0" t="0" r="13335" b="19050"/>
                      <wp:wrapNone/>
                      <wp:docPr id="3" name="Line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869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5FA8A5" id="Line 355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15pt,13.35pt" to="248.6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" strokeweight=".5pt"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1" layoutInCell="1" allowOverlap="1" wp14:anchorId="69322FC8" wp14:editId="455FE80B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170815</wp:posOffset>
                      </wp:positionV>
                      <wp:extent cx="137795" cy="0"/>
                      <wp:effectExtent l="0" t="0" r="0" b="0"/>
                      <wp:wrapNone/>
                      <wp:docPr id="4" name="Lin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77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8CC156" id="Line 354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3pt,13.45pt" to="26.1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" strokeweight=".5pt">
                      <w10:anchorlock/>
                    </v:line>
                  </w:pict>
                </mc:Fallback>
              </mc:AlternateConten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5095" w:type="dxa"/>
            <w:shd w:val="clear" w:color="auto" w:fill="auto"/>
          </w:tcPr>
          <w:p w:rsidR="00E96676" w:rsidRDefault="00E96676" w:rsidP="00FD6CBA">
            <w:pPr>
              <w:pStyle w:val="ProjektTabstops"/>
              <w:tabs>
                <w:tab w:val="clear" w:pos="1474"/>
                <w:tab w:val="clear" w:pos="1588"/>
                <w:tab w:val="right" w:pos="1416"/>
                <w:tab w:val="left" w:pos="1558"/>
              </w:tabs>
            </w:pPr>
            <w:r>
              <w:rPr>
                <w:sz w:val="19"/>
                <w:lang w:val="fr-FR"/>
              </w:rPr>
              <w:tab/>
            </w:r>
            <w:r>
              <w:rPr>
                <w:sz w:val="19"/>
                <w:lang w:val="fr-FR"/>
              </w:rPr>
              <w:tab/>
              <w:t>x</w:t>
            </w:r>
            <w:r>
              <w:rPr>
                <w:sz w:val="19"/>
                <w:lang w:val="fr-FR"/>
              </w:rPr>
              <w:tab/>
              <w:t>CHF</w:t>
            </w:r>
            <w:r w:rsidRPr="000E423C">
              <w:rPr>
                <w:sz w:val="19"/>
                <w:lang w:val="fr-FR"/>
              </w:rPr>
              <w:tab/>
            </w:r>
            <w:r w:rsidRPr="000E423C">
              <w:rPr>
                <w:sz w:val="19"/>
                <w:lang w:val="fr-FR"/>
              </w:rPr>
              <w:tab/>
            </w:r>
          </w:p>
        </w:tc>
        <w:tc>
          <w:tcPr>
            <w:tcW w:w="5095" w:type="dxa"/>
          </w:tcPr>
          <w:p w:rsidR="00E96676" w:rsidRDefault="00E96676" w:rsidP="00FD6CBA">
            <w:pPr>
              <w:pStyle w:val="ProjektTabstops"/>
              <w:tabs>
                <w:tab w:val="clear" w:pos="1474"/>
                <w:tab w:val="clear" w:pos="1588"/>
                <w:tab w:val="right" w:pos="1416"/>
                <w:tab w:val="left" w:pos="1558"/>
              </w:tabs>
              <w:rPr>
                <w:sz w:val="19"/>
                <w:lang w:val="fr-FR"/>
              </w:rPr>
            </w:pPr>
          </w:p>
        </w:tc>
      </w:tr>
      <w:tr w:rsidR="00E96676" w:rsidTr="00E96676">
        <w:trPr>
          <w:cantSplit/>
          <w:trHeight w:val="304"/>
        </w:trPr>
        <w:tc>
          <w:tcPr>
            <w:tcW w:w="5379" w:type="dxa"/>
            <w:gridSpan w:val="2"/>
          </w:tcPr>
          <w:p w:rsidR="00E96676" w:rsidRDefault="00E96676" w:rsidP="00EE27B2">
            <w:pPr>
              <w:pStyle w:val="ProjektTabstops"/>
              <w:rPr>
                <w:sz w:val="19"/>
                <w:lang w:val="fr-FR"/>
              </w:rPr>
            </w:pPr>
          </w:p>
        </w:tc>
        <w:tc>
          <w:tcPr>
            <w:tcW w:w="5095" w:type="dxa"/>
          </w:tcPr>
          <w:p w:rsidR="00E96676" w:rsidRDefault="00E96676" w:rsidP="00EE27B2">
            <w:pPr>
              <w:pStyle w:val="ProjektTabstops"/>
              <w:rPr>
                <w:sz w:val="19"/>
                <w:lang w:val="fr-FR"/>
              </w:rPr>
            </w:pPr>
          </w:p>
        </w:tc>
      </w:tr>
      <w:tr w:rsidR="00E96676" w:rsidTr="00E96676">
        <w:trPr>
          <w:cantSplit/>
          <w:trHeight w:val="320"/>
        </w:trPr>
        <w:tc>
          <w:tcPr>
            <w:tcW w:w="5379" w:type="dxa"/>
            <w:gridSpan w:val="2"/>
          </w:tcPr>
          <w:p w:rsidR="00E96676" w:rsidRPr="000E423C" w:rsidRDefault="00E96676" w:rsidP="00EE27B2">
            <w:pPr>
              <w:pStyle w:val="ProjektTabstops"/>
              <w:rPr>
                <w:sz w:val="19"/>
                <w:lang w:val="fr-FR"/>
              </w:rPr>
            </w:pPr>
            <w:r>
              <w:rPr>
                <w:sz w:val="19"/>
                <w:lang w:val="fr-FR"/>
              </w:rPr>
              <w:t xml:space="preserve">Die </w:t>
            </w:r>
            <w:proofErr w:type="spellStart"/>
            <w:r>
              <w:rPr>
                <w:sz w:val="19"/>
                <w:lang w:val="fr-FR"/>
              </w:rPr>
              <w:t>Belastung</w:t>
            </w:r>
            <w:proofErr w:type="spellEnd"/>
            <w:r>
              <w:rPr>
                <w:sz w:val="19"/>
                <w:lang w:val="fr-FR"/>
              </w:rPr>
              <w:t xml:space="preserve"> </w:t>
            </w:r>
            <w:proofErr w:type="spellStart"/>
            <w:r>
              <w:rPr>
                <w:sz w:val="19"/>
                <w:lang w:val="fr-FR"/>
              </w:rPr>
              <w:t>erfolgt</w:t>
            </w:r>
            <w:proofErr w:type="spellEnd"/>
            <w:r>
              <w:rPr>
                <w:sz w:val="19"/>
                <w:lang w:val="fr-FR"/>
              </w:rPr>
              <w:t xml:space="preserve"> </w:t>
            </w:r>
            <w:proofErr w:type="gramStart"/>
            <w:r>
              <w:rPr>
                <w:sz w:val="19"/>
                <w:lang w:val="fr-FR"/>
              </w:rPr>
              <w:t>ab:</w:t>
            </w:r>
            <w:proofErr w:type="gramEnd"/>
          </w:p>
        </w:tc>
        <w:tc>
          <w:tcPr>
            <w:tcW w:w="5095" w:type="dxa"/>
          </w:tcPr>
          <w:p w:rsidR="00E96676" w:rsidRDefault="00E96676" w:rsidP="00EE27B2">
            <w:pPr>
              <w:pStyle w:val="ProjektTabstops"/>
              <w:rPr>
                <w:sz w:val="19"/>
                <w:lang w:val="fr-FR"/>
              </w:rPr>
            </w:pPr>
          </w:p>
        </w:tc>
      </w:tr>
      <w:tr w:rsidR="00E96676" w:rsidTr="00E96676">
        <w:trPr>
          <w:cantSplit/>
          <w:trHeight w:val="320"/>
        </w:trPr>
        <w:tc>
          <w:tcPr>
            <w:tcW w:w="5379" w:type="dxa"/>
            <w:gridSpan w:val="2"/>
          </w:tcPr>
          <w:p w:rsidR="00E96676" w:rsidRPr="00220736" w:rsidRDefault="00E96676" w:rsidP="00EE27B2">
            <w:pPr>
              <w:pStyle w:val="ProjektTabstops"/>
              <w:rPr>
                <w:sz w:val="19"/>
                <w:szCs w:val="19"/>
              </w:rPr>
            </w:pPr>
            <w:r w:rsidRPr="00220736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20736">
              <w:rPr>
                <w:sz w:val="19"/>
                <w:szCs w:val="19"/>
              </w:rPr>
              <w:instrText xml:space="preserve"> FORMCHECKBOX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 w:rsidRPr="00220736">
              <w:rPr>
                <w:sz w:val="19"/>
                <w:szCs w:val="19"/>
              </w:rPr>
              <w:fldChar w:fldCharType="end"/>
            </w:r>
            <w:r>
              <w:rPr>
                <w:sz w:val="19"/>
                <w:szCs w:val="19"/>
              </w:rPr>
              <w:t xml:space="preserve"> sofort      </w:t>
            </w:r>
            <w:r w:rsidRPr="00220736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20736">
              <w:rPr>
                <w:sz w:val="19"/>
                <w:szCs w:val="19"/>
              </w:rPr>
              <w:instrText xml:space="preserve"> FORMCHECKBOX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 w:rsidRPr="00220736">
              <w:rPr>
                <w:sz w:val="19"/>
                <w:szCs w:val="19"/>
              </w:rPr>
              <w:fldChar w:fldCharType="end"/>
            </w:r>
            <w:r>
              <w:rPr>
                <w:sz w:val="19"/>
                <w:szCs w:val="19"/>
              </w:rPr>
              <w:t xml:space="preserve"> Monat / Jahr ________________</w:t>
            </w:r>
          </w:p>
        </w:tc>
        <w:tc>
          <w:tcPr>
            <w:tcW w:w="5095" w:type="dxa"/>
          </w:tcPr>
          <w:p w:rsidR="00E96676" w:rsidRPr="00220736" w:rsidRDefault="00E96676" w:rsidP="00EE27B2">
            <w:pPr>
              <w:pStyle w:val="ProjektTabstops"/>
              <w:rPr>
                <w:sz w:val="19"/>
                <w:szCs w:val="19"/>
              </w:rPr>
            </w:pPr>
          </w:p>
        </w:tc>
      </w:tr>
    </w:tbl>
    <w:p w:rsidR="006E4672" w:rsidRPr="009F323F" w:rsidRDefault="006E4672" w:rsidP="009F323F">
      <w:pPr>
        <w:pStyle w:val="Fliesstext"/>
        <w:tabs>
          <w:tab w:val="right" w:pos="4962"/>
        </w:tabs>
        <w:spacing w:before="120" w:line="80" w:lineRule="exact"/>
        <w:ind w:firstLine="2836"/>
        <w:rPr>
          <w:sz w:val="16"/>
          <w:szCs w:val="16"/>
          <w:lang w:val="it-IT"/>
        </w:rPr>
      </w:pPr>
      <w:r>
        <w:rPr>
          <w:lang w:val="it-IT"/>
        </w:rPr>
        <w:br w:type="column"/>
      </w:r>
    </w:p>
    <w:tbl>
      <w:tblPr>
        <w:tblW w:w="4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"/>
        <w:gridCol w:w="4905"/>
      </w:tblGrid>
      <w:tr w:rsidR="006E4672" w:rsidTr="00A65A9E">
        <w:trPr>
          <w:trHeight w:hRule="exact" w:val="90"/>
        </w:trPr>
        <w:tc>
          <w:tcPr>
            <w:tcW w:w="85" w:type="dxa"/>
            <w:tcBorders>
              <w:bottom w:val="nil"/>
            </w:tcBorders>
          </w:tcPr>
          <w:p w:rsidR="006E4672" w:rsidRDefault="006E4672">
            <w:pPr>
              <w:pStyle w:val="Adressfeld"/>
              <w:rPr>
                <w:lang w:val="it-IT"/>
              </w:rPr>
            </w:pPr>
            <w:r>
              <w:rPr>
                <w:lang w:val="it-IT"/>
              </w:rPr>
              <w:br w:type="column"/>
            </w:r>
            <w:r>
              <w:rPr>
                <w:lang w:val="it-IT"/>
              </w:rPr>
              <w:br w:type="column"/>
            </w:r>
          </w:p>
        </w:tc>
        <w:tc>
          <w:tcPr>
            <w:tcW w:w="4905" w:type="dxa"/>
            <w:tcBorders>
              <w:bottom w:val="nil"/>
            </w:tcBorders>
          </w:tcPr>
          <w:p w:rsidR="006E4672" w:rsidRDefault="006E4672">
            <w:pPr>
              <w:pStyle w:val="Adressfeld"/>
              <w:rPr>
                <w:lang w:val="it-IT"/>
              </w:rPr>
            </w:pPr>
          </w:p>
        </w:tc>
      </w:tr>
      <w:tr w:rsidR="006E4672" w:rsidTr="00A65A9E">
        <w:trPr>
          <w:trHeight w:hRule="exact" w:val="440"/>
        </w:trPr>
        <w:tc>
          <w:tcPr>
            <w:tcW w:w="85" w:type="dxa"/>
            <w:tcBorders>
              <w:top w:val="nil"/>
              <w:bottom w:val="nil"/>
            </w:tcBorders>
          </w:tcPr>
          <w:p w:rsidR="006E4672" w:rsidRDefault="006E4672">
            <w:pPr>
              <w:pStyle w:val="Adressfeld"/>
              <w:rPr>
                <w:lang w:val="it-IT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6E4672" w:rsidRDefault="00F42950" w:rsidP="009A2168">
            <w:pPr>
              <w:pStyle w:val="Adressfeld"/>
              <w:rPr>
                <w:lang w:val="it-IT"/>
              </w:rPr>
            </w:pPr>
            <w:proofErr w:type="spellStart"/>
            <w:r>
              <w:rPr>
                <w:lang w:val="it-IT"/>
              </w:rPr>
              <w:t>Anrede</w:t>
            </w:r>
            <w:proofErr w:type="spellEnd"/>
            <w:r w:rsidR="0033282E">
              <w:rPr>
                <w:lang w:val="it-IT"/>
              </w:rPr>
              <w:t xml:space="preserve">     </w:t>
            </w:r>
            <w:r w:rsidR="009A2168">
              <w:rPr>
                <w:lang w:val="it-IT"/>
              </w:rPr>
              <w:t xml:space="preserve"> </w:t>
            </w:r>
            <w:r w:rsidR="009A2168"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A2168">
              <w:instrText xml:space="preserve"> FORMCHECKBOX </w:instrText>
            </w:r>
            <w:r w:rsidR="00E96676">
              <w:fldChar w:fldCharType="separate"/>
            </w:r>
            <w:r w:rsidR="009A2168">
              <w:fldChar w:fldCharType="end"/>
            </w:r>
            <w:r w:rsidR="009A2168">
              <w:t xml:space="preserve"> Frau      </w:t>
            </w:r>
            <w:r w:rsidR="009A2168"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A2168">
              <w:instrText xml:space="preserve"> FORMCHECKBOX </w:instrText>
            </w:r>
            <w:r w:rsidR="00E96676">
              <w:fldChar w:fldCharType="separate"/>
            </w:r>
            <w:r w:rsidR="009A2168">
              <w:fldChar w:fldCharType="end"/>
            </w:r>
            <w:r w:rsidR="002B687E">
              <w:t xml:space="preserve"> </w:t>
            </w:r>
            <w:r w:rsidR="009A2168">
              <w:t>Herr</w:t>
            </w:r>
          </w:p>
        </w:tc>
      </w:tr>
      <w:tr w:rsidR="006E4672" w:rsidTr="00A65A9E">
        <w:trPr>
          <w:trHeight w:hRule="exact" w:val="440"/>
        </w:trPr>
        <w:tc>
          <w:tcPr>
            <w:tcW w:w="85" w:type="dxa"/>
            <w:tcBorders>
              <w:top w:val="nil"/>
            </w:tcBorders>
          </w:tcPr>
          <w:p w:rsidR="006E4672" w:rsidRDefault="00FD39E1">
            <w:pPr>
              <w:pStyle w:val="Adressfeld"/>
              <w:rPr>
                <w:lang w:val="it-IT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1" layoutInCell="1" allowOverlap="1" wp14:anchorId="0F3D8F57" wp14:editId="47B0AA76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252095</wp:posOffset>
                      </wp:positionV>
                      <wp:extent cx="2932430" cy="0"/>
                      <wp:effectExtent l="0" t="0" r="0" b="0"/>
                      <wp:wrapNone/>
                      <wp:docPr id="152" name="Line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24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931D2A" id="Line 363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5pt,19.85pt" to="235.1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" strokeweight=".5pt">
                      <v:stroke dashstyle="1 1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4905" w:type="dxa"/>
            <w:tcBorders>
              <w:top w:val="nil"/>
            </w:tcBorders>
          </w:tcPr>
          <w:p w:rsidR="006E4672" w:rsidRDefault="006E4672">
            <w:pPr>
              <w:pStyle w:val="Adressfeld"/>
              <w:rPr>
                <w:lang w:val="it-IT"/>
              </w:rPr>
            </w:pPr>
            <w:proofErr w:type="spellStart"/>
            <w:r>
              <w:rPr>
                <w:lang w:val="it-IT"/>
              </w:rPr>
              <w:t>Vor</w:t>
            </w:r>
            <w:r w:rsidR="00F42950">
              <w:rPr>
                <w:lang w:val="it-IT"/>
              </w:rPr>
              <w:t>name</w:t>
            </w:r>
            <w:proofErr w:type="spellEnd"/>
          </w:p>
        </w:tc>
      </w:tr>
      <w:tr w:rsidR="00A65A9E" w:rsidTr="00A65A9E">
        <w:trPr>
          <w:trHeight w:hRule="exact" w:val="440"/>
        </w:trPr>
        <w:tc>
          <w:tcPr>
            <w:tcW w:w="85" w:type="dxa"/>
          </w:tcPr>
          <w:p w:rsidR="00A65A9E" w:rsidRDefault="00A65A9E" w:rsidP="00A65A9E">
            <w:pPr>
              <w:pStyle w:val="Adressfeld"/>
              <w:rPr>
                <w:lang w:val="it-IT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1" layoutInCell="1" allowOverlap="1" wp14:anchorId="79EE948E" wp14:editId="50C5FB61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252095</wp:posOffset>
                      </wp:positionV>
                      <wp:extent cx="2932430" cy="0"/>
                      <wp:effectExtent l="0" t="0" r="0" b="0"/>
                      <wp:wrapNone/>
                      <wp:docPr id="2" name="Line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24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209A33" id="Line 36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5pt,19.85pt" to="235.1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k+0IQIAAEQEAAAOAAAAZHJzL2Uyb0RvYy54bWysU02P2jAQvVfqf7B8h3yQpR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" strokeweight=".5pt">
                      <v:stroke dashstyle="1 1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4905" w:type="dxa"/>
          </w:tcPr>
          <w:p w:rsidR="00A65A9E" w:rsidRDefault="00A65A9E" w:rsidP="00A65A9E">
            <w:pPr>
              <w:pStyle w:val="Adressfeld"/>
              <w:rPr>
                <w:lang w:val="it-IT"/>
              </w:rPr>
            </w:pPr>
            <w:proofErr w:type="spellStart"/>
            <w:r>
              <w:rPr>
                <w:lang w:val="it-IT"/>
              </w:rPr>
              <w:t>Nachname</w:t>
            </w:r>
            <w:proofErr w:type="spellEnd"/>
          </w:p>
        </w:tc>
      </w:tr>
      <w:tr w:rsidR="00A65A9E" w:rsidTr="00A65A9E">
        <w:trPr>
          <w:trHeight w:hRule="exact" w:val="440"/>
        </w:trPr>
        <w:tc>
          <w:tcPr>
            <w:tcW w:w="85" w:type="dxa"/>
          </w:tcPr>
          <w:p w:rsidR="00A65A9E" w:rsidRDefault="00A65A9E" w:rsidP="00A65A9E">
            <w:pPr>
              <w:pStyle w:val="Adressfeld"/>
              <w:rPr>
                <w:lang w:val="it-IT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1" layoutInCell="1" allowOverlap="1" wp14:anchorId="5DD79DEB" wp14:editId="33D2284C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252095</wp:posOffset>
                      </wp:positionV>
                      <wp:extent cx="2932430" cy="0"/>
                      <wp:effectExtent l="0" t="0" r="0" b="0"/>
                      <wp:wrapNone/>
                      <wp:docPr id="151" name="Line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24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28B8BD" id="Line 36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5pt,19.85pt" to="235.1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" strokeweight=".5pt">
                      <v:stroke dashstyle="1 1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4905" w:type="dxa"/>
          </w:tcPr>
          <w:p w:rsidR="00A65A9E" w:rsidRDefault="00A65A9E" w:rsidP="00A65A9E">
            <w:pPr>
              <w:pStyle w:val="Adressfeld"/>
              <w:rPr>
                <w:lang w:val="it-IT"/>
              </w:rPr>
            </w:pPr>
            <w:proofErr w:type="spellStart"/>
            <w:r>
              <w:rPr>
                <w:lang w:val="it-IT"/>
              </w:rPr>
              <w:t>Adresse</w:t>
            </w:r>
            <w:proofErr w:type="spellEnd"/>
          </w:p>
        </w:tc>
      </w:tr>
      <w:tr w:rsidR="00A65A9E" w:rsidTr="00A65A9E">
        <w:trPr>
          <w:trHeight w:hRule="exact" w:val="946"/>
        </w:trPr>
        <w:tc>
          <w:tcPr>
            <w:tcW w:w="85" w:type="dxa"/>
          </w:tcPr>
          <w:p w:rsidR="00A65A9E" w:rsidRDefault="00A65A9E" w:rsidP="00A65A9E">
            <w:pPr>
              <w:pStyle w:val="Adressfeld"/>
              <w:rPr>
                <w:lang w:val="it-IT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1" layoutInCell="1" allowOverlap="1" wp14:anchorId="2060C2FA" wp14:editId="3B24C2B8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252095</wp:posOffset>
                      </wp:positionV>
                      <wp:extent cx="2932430" cy="0"/>
                      <wp:effectExtent l="0" t="0" r="1270" b="19050"/>
                      <wp:wrapNone/>
                      <wp:docPr id="150" name="Line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24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500C64" id="Line 36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5pt,19.85pt" to="235.1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" strokeweight=".5pt">
                      <v:stroke dashstyle="1 1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4905" w:type="dxa"/>
          </w:tcPr>
          <w:p w:rsidR="00A65A9E" w:rsidRDefault="00A65A9E" w:rsidP="00A65A9E">
            <w:pPr>
              <w:pStyle w:val="Adressfeld"/>
            </w:pPr>
            <w:r>
              <w:t>Telefon</w: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1" layoutInCell="1" allowOverlap="1" wp14:anchorId="0C4ED4C7" wp14:editId="4745982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528320</wp:posOffset>
                      </wp:positionV>
                      <wp:extent cx="2932430" cy="0"/>
                      <wp:effectExtent l="0" t="0" r="1270" b="19050"/>
                      <wp:wrapNone/>
                      <wp:docPr id="157" name="Line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24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D0EB52" id="Line 36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41.6pt" to="231.1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GBIwIAAEY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" strokeweight=".5pt">
                      <v:stroke dashstyle="1 1"/>
                      <w10:anchorlock/>
                    </v:line>
                  </w:pict>
                </mc:Fallback>
              </mc:AlternateContent>
            </w:r>
          </w:p>
          <w:p w:rsidR="00A65A9E" w:rsidRPr="00290D35" w:rsidRDefault="00A65A9E" w:rsidP="00A65A9E">
            <w:pPr>
              <w:pStyle w:val="Adressfeld"/>
            </w:pPr>
            <w:r>
              <w:t>E-Mail</w:t>
            </w:r>
          </w:p>
        </w:tc>
      </w:tr>
      <w:tr w:rsidR="00A65A9E" w:rsidRPr="005304F1" w:rsidTr="00A65A9E">
        <w:trPr>
          <w:trHeight w:hRule="exact" w:val="266"/>
        </w:trPr>
        <w:tc>
          <w:tcPr>
            <w:tcW w:w="85" w:type="dxa"/>
          </w:tcPr>
          <w:p w:rsidR="00A65A9E" w:rsidRPr="005304F1" w:rsidRDefault="00A65A9E" w:rsidP="00A65A9E">
            <w:pPr>
              <w:pStyle w:val="Adressfeld"/>
              <w:rPr>
                <w:lang w:val="it-IT"/>
              </w:rPr>
            </w:pPr>
          </w:p>
        </w:tc>
        <w:tc>
          <w:tcPr>
            <w:tcW w:w="4905" w:type="dxa"/>
          </w:tcPr>
          <w:p w:rsidR="00A65A9E" w:rsidRPr="005304F1" w:rsidRDefault="00A65A9E" w:rsidP="00A65A9E">
            <w:pPr>
              <w:pStyle w:val="Adressfeld"/>
              <w:rPr>
                <w:lang w:val="it-IT"/>
              </w:rPr>
            </w:pPr>
          </w:p>
        </w:tc>
      </w:tr>
    </w:tbl>
    <w:p w:rsidR="006E4672" w:rsidRDefault="006E4672">
      <w:pPr>
        <w:pStyle w:val="Fliesstext"/>
        <w:spacing w:line="270" w:lineRule="exact"/>
      </w:pPr>
    </w:p>
    <w:p w:rsidR="00C53DB0" w:rsidRDefault="00C53DB0">
      <w:pPr>
        <w:pStyle w:val="Fliesstext"/>
      </w:pPr>
    </w:p>
    <w:p w:rsidR="00D96C2A" w:rsidRDefault="00D96C2A">
      <w:pPr>
        <w:pStyle w:val="Fliesstext"/>
      </w:pPr>
    </w:p>
    <w:p w:rsidR="00D96C2A" w:rsidRDefault="00D96C2A">
      <w:pPr>
        <w:pStyle w:val="Fliesstext"/>
      </w:pPr>
    </w:p>
    <w:tbl>
      <w:tblPr>
        <w:tblW w:w="20948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74"/>
        <w:gridCol w:w="10474"/>
      </w:tblGrid>
      <w:tr w:rsidR="00E96676" w:rsidTr="00E96676">
        <w:trPr>
          <w:cantSplit/>
          <w:trHeight w:val="320"/>
        </w:trPr>
        <w:tc>
          <w:tcPr>
            <w:tcW w:w="10474" w:type="dxa"/>
          </w:tcPr>
          <w:bookmarkStart w:id="0" w:name="_Hlk73362867"/>
          <w:bookmarkStart w:id="1" w:name="_GoBack"/>
          <w:p w:rsidR="00E96676" w:rsidRDefault="00E96676" w:rsidP="00C34DAC">
            <w:pPr>
              <w:pStyle w:val="Projek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jährlich</w:t>
            </w:r>
          </w:p>
        </w:tc>
        <w:tc>
          <w:tcPr>
            <w:tcW w:w="10474" w:type="dxa"/>
          </w:tcPr>
          <w:p w:rsidR="00E96676" w:rsidRDefault="00E96676" w:rsidP="00C34DAC">
            <w:pPr>
              <w:pStyle w:val="Projekt"/>
            </w:pPr>
          </w:p>
        </w:tc>
      </w:tr>
      <w:tr w:rsidR="00E96676" w:rsidTr="00E96676">
        <w:trPr>
          <w:cantSplit/>
          <w:trHeight w:val="320"/>
        </w:trPr>
        <w:tc>
          <w:tcPr>
            <w:tcW w:w="10474" w:type="dxa"/>
          </w:tcPr>
          <w:p w:rsidR="00E96676" w:rsidRDefault="00E96676" w:rsidP="00C34DAC">
            <w:pPr>
              <w:pStyle w:val="Projek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halbjährlich</w:t>
            </w:r>
          </w:p>
        </w:tc>
        <w:tc>
          <w:tcPr>
            <w:tcW w:w="10474" w:type="dxa"/>
          </w:tcPr>
          <w:p w:rsidR="00E96676" w:rsidRDefault="00E96676" w:rsidP="00C34DAC">
            <w:pPr>
              <w:pStyle w:val="Projekt"/>
            </w:pPr>
          </w:p>
        </w:tc>
      </w:tr>
      <w:tr w:rsidR="00E96676" w:rsidTr="00E96676">
        <w:trPr>
          <w:cantSplit/>
          <w:trHeight w:val="320"/>
        </w:trPr>
        <w:tc>
          <w:tcPr>
            <w:tcW w:w="10474" w:type="dxa"/>
          </w:tcPr>
          <w:p w:rsidR="00E96676" w:rsidRDefault="00E96676" w:rsidP="00C34DAC">
            <w:pPr>
              <w:pStyle w:val="Projek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vierteljährlich</w:t>
            </w:r>
          </w:p>
        </w:tc>
        <w:tc>
          <w:tcPr>
            <w:tcW w:w="10474" w:type="dxa"/>
          </w:tcPr>
          <w:p w:rsidR="00E96676" w:rsidRDefault="00E96676" w:rsidP="00C34DAC">
            <w:pPr>
              <w:pStyle w:val="Projekt"/>
            </w:pPr>
          </w:p>
        </w:tc>
      </w:tr>
      <w:tr w:rsidR="00E96676" w:rsidTr="00E96676">
        <w:trPr>
          <w:cantSplit/>
          <w:trHeight w:val="320"/>
        </w:trPr>
        <w:tc>
          <w:tcPr>
            <w:tcW w:w="10474" w:type="dxa"/>
          </w:tcPr>
          <w:p w:rsidR="00E96676" w:rsidRDefault="00E96676" w:rsidP="00C34DAC">
            <w:pPr>
              <w:pStyle w:val="Projek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monatlich</w:t>
            </w:r>
          </w:p>
        </w:tc>
        <w:tc>
          <w:tcPr>
            <w:tcW w:w="10474" w:type="dxa"/>
          </w:tcPr>
          <w:p w:rsidR="00E96676" w:rsidRDefault="00E96676" w:rsidP="00C34DAC">
            <w:pPr>
              <w:pStyle w:val="Projekt"/>
            </w:pPr>
          </w:p>
        </w:tc>
      </w:tr>
      <w:bookmarkEnd w:id="0"/>
      <w:bookmarkEnd w:id="1"/>
    </w:tbl>
    <w:p w:rsidR="00D96C2A" w:rsidRDefault="00D96C2A">
      <w:pPr>
        <w:pStyle w:val="Fliesstext"/>
      </w:pPr>
    </w:p>
    <w:p w:rsidR="00D96C2A" w:rsidRDefault="00D96C2A" w:rsidP="001532D1">
      <w:pPr>
        <w:pStyle w:val="Fliesstext"/>
        <w:spacing w:line="360" w:lineRule="auto"/>
      </w:pPr>
    </w:p>
    <w:p w:rsidR="00D96C2A" w:rsidRPr="00FA37B2" w:rsidRDefault="00D96C2A" w:rsidP="00D96C2A">
      <w:pPr>
        <w:pStyle w:val="Fliesstext"/>
        <w:rPr>
          <w:rStyle w:val="AuszeichnungFett"/>
          <w:b w:val="0"/>
          <w:sz w:val="19"/>
          <w:szCs w:val="19"/>
        </w:rPr>
      </w:pPr>
      <w:r w:rsidRPr="00FA37B2">
        <w:rPr>
          <w:rStyle w:val="AuszeichnungFett"/>
          <w:b w:val="0"/>
          <w:sz w:val="19"/>
          <w:szCs w:val="19"/>
        </w:rPr>
        <w:t>Zahlungsempfänger:</w:t>
      </w:r>
    </w:p>
    <w:p w:rsidR="00D96C2A" w:rsidRPr="00FA37B2" w:rsidRDefault="00D96C2A" w:rsidP="00D96C2A">
      <w:pPr>
        <w:pStyle w:val="Fliesstext"/>
        <w:rPr>
          <w:rStyle w:val="AuszeichnungFett"/>
          <w:rFonts w:ascii="Univers LT Std 55" w:hAnsi="Univers LT Std 55"/>
          <w:b w:val="0"/>
          <w:sz w:val="19"/>
          <w:szCs w:val="19"/>
        </w:rPr>
      </w:pPr>
      <w:r w:rsidRPr="00FA37B2">
        <w:rPr>
          <w:rStyle w:val="AuszeichnungFett"/>
          <w:rFonts w:ascii="Univers LT Std 55" w:hAnsi="Univers LT Std 55"/>
          <w:b w:val="0"/>
          <w:sz w:val="19"/>
          <w:szCs w:val="19"/>
        </w:rPr>
        <w:t>Komitee für UNICEF Schweiz und Liechtenstein</w:t>
      </w:r>
    </w:p>
    <w:p w:rsidR="00D96C2A" w:rsidRPr="00E96676" w:rsidRDefault="00D96C2A" w:rsidP="00D96C2A">
      <w:pPr>
        <w:pStyle w:val="Fliesstext"/>
        <w:rPr>
          <w:sz w:val="19"/>
          <w:szCs w:val="19"/>
        </w:rPr>
      </w:pPr>
      <w:r w:rsidRPr="00FA37B2">
        <w:rPr>
          <w:rStyle w:val="AuszeichnungFett"/>
          <w:rFonts w:ascii="Univers LT Std 55" w:hAnsi="Univers LT Std 55"/>
          <w:b w:val="0"/>
          <w:sz w:val="19"/>
          <w:szCs w:val="19"/>
        </w:rPr>
        <w:t>Pfingstweidstrasse 10, 8005 Zürich</w:t>
      </w:r>
    </w:p>
    <w:p w:rsidR="001532D1" w:rsidRDefault="001532D1" w:rsidP="007E0E94">
      <w:pPr>
        <w:pStyle w:val="Fliesstext"/>
        <w:spacing w:line="360" w:lineRule="auto"/>
      </w:pPr>
    </w:p>
    <w:p w:rsidR="00F3482F" w:rsidRDefault="00F3482F">
      <w:pPr>
        <w:pStyle w:val="Fliesstext"/>
        <w:sectPr w:rsidR="00F3482F" w:rsidSect="00B36077">
          <w:footerReference w:type="default" r:id="rId8"/>
          <w:pgSz w:w="11906" w:h="16838" w:code="9"/>
          <w:pgMar w:top="641" w:right="737" w:bottom="567" w:left="737" w:header="720" w:footer="284" w:gutter="0"/>
          <w:cols w:num="2" w:space="454"/>
        </w:sectPr>
      </w:pPr>
    </w:p>
    <w:p w:rsidR="00685023" w:rsidRDefault="00FD39E1">
      <w:pPr>
        <w:pStyle w:val="Fliesstext"/>
        <w:rPr>
          <w:rStyle w:val="AuszeichnungFett"/>
          <w:rFonts w:ascii="Univers LT Std 55" w:hAnsi="Univers LT Std 55"/>
          <w:b w:val="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0F751AE3" wp14:editId="1A953CE6">
                <wp:simplePos x="0" y="0"/>
                <wp:positionH relativeFrom="column">
                  <wp:posOffset>0</wp:posOffset>
                </wp:positionH>
                <wp:positionV relativeFrom="paragraph">
                  <wp:posOffset>-43815</wp:posOffset>
                </wp:positionV>
                <wp:extent cx="6623685" cy="0"/>
                <wp:effectExtent l="0" t="0" r="0" b="0"/>
                <wp:wrapNone/>
                <wp:docPr id="146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7706E" id="Line 36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3.45pt" to="521.55pt,-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" strokeweight=".5pt">
                <w10:anchorlock/>
              </v:line>
            </w:pict>
          </mc:Fallback>
        </mc:AlternateContent>
      </w:r>
      <w:r w:rsidR="0076313C">
        <w:rPr>
          <w:rStyle w:val="AuszeichnungFett"/>
          <w:rFonts w:ascii="Univers LT Std 55" w:hAnsi="Univers LT Std 55"/>
          <w:b w:val="0"/>
        </w:rPr>
        <w:t>Vielen Dank, dass Sie Ihren regelmässigen Beitrag per Lastsc</w:t>
      </w:r>
      <w:r w:rsidR="00685023">
        <w:rPr>
          <w:rStyle w:val="AuszeichnungFett"/>
          <w:rFonts w:ascii="Univers LT Std 55" w:hAnsi="Univers LT Std 55"/>
          <w:b w:val="0"/>
        </w:rPr>
        <w:t>hri</w:t>
      </w:r>
      <w:r w:rsidR="00F26F04">
        <w:rPr>
          <w:rStyle w:val="AuszeichnungFett"/>
          <w:rFonts w:ascii="Univers LT Std 55" w:hAnsi="Univers LT Std 55"/>
          <w:b w:val="0"/>
        </w:rPr>
        <w:t xml:space="preserve">ftverfahren der Bank bzw. Debit </w:t>
      </w:r>
      <w:proofErr w:type="spellStart"/>
      <w:r w:rsidR="00F26F04">
        <w:rPr>
          <w:rStyle w:val="AuszeichnungFett"/>
          <w:rFonts w:ascii="Univers LT Std 55" w:hAnsi="Univers LT Std 55"/>
          <w:b w:val="0"/>
        </w:rPr>
        <w:t>Direct</w:t>
      </w:r>
      <w:proofErr w:type="spellEnd"/>
      <w:r w:rsidR="00F26F04">
        <w:rPr>
          <w:rStyle w:val="AuszeichnungFett"/>
          <w:rFonts w:ascii="Univers LT Std 55" w:hAnsi="Univers LT Std 55"/>
          <w:b w:val="0"/>
        </w:rPr>
        <w:t xml:space="preserve"> der </w:t>
      </w:r>
      <w:r w:rsidR="0098402C">
        <w:rPr>
          <w:rStyle w:val="AuszeichnungFett"/>
          <w:rFonts w:ascii="Univers LT Std 55" w:hAnsi="Univers LT Std 55"/>
          <w:b w:val="0"/>
        </w:rPr>
        <w:t>Post</w:t>
      </w:r>
      <w:r w:rsidR="007525BF">
        <w:rPr>
          <w:rStyle w:val="AuszeichnungFett"/>
          <w:rFonts w:ascii="Univers LT Std 55" w:hAnsi="Univers LT Std 55"/>
          <w:b w:val="0"/>
        </w:rPr>
        <w:t xml:space="preserve"> bezahlen</w:t>
      </w:r>
      <w:r w:rsidR="0076313C">
        <w:rPr>
          <w:rStyle w:val="AuszeichnungFett"/>
          <w:rFonts w:ascii="Univers LT Std 55" w:hAnsi="Univers LT Std 55"/>
          <w:b w:val="0"/>
        </w:rPr>
        <w:t>. Sie helfen UNICEF damit, Kosten zu sparen.</w:t>
      </w:r>
    </w:p>
    <w:p w:rsidR="00685023" w:rsidRDefault="00685023">
      <w:pPr>
        <w:pStyle w:val="Fliesstext"/>
        <w:rPr>
          <w:rStyle w:val="AuszeichnungFett"/>
          <w:rFonts w:ascii="Univers LT Std 55" w:hAnsi="Univers LT Std 55"/>
          <w:b w:val="0"/>
        </w:rPr>
      </w:pPr>
    </w:p>
    <w:p w:rsidR="00685023" w:rsidRDefault="007525BF">
      <w:pPr>
        <w:pStyle w:val="Fliesstext"/>
        <w:rPr>
          <w:rStyle w:val="AuszeichnungFett"/>
          <w:b w:val="0"/>
        </w:rPr>
      </w:pPr>
      <w:r>
        <w:rPr>
          <w:rStyle w:val="AuszeichnungFett"/>
          <w:b w:val="0"/>
        </w:rPr>
        <w:t>Belastungsermächtigung</w:t>
      </w:r>
    </w:p>
    <w:p w:rsidR="006E4672" w:rsidRDefault="00685023">
      <w:pPr>
        <w:pStyle w:val="Fliesstext"/>
        <w:rPr>
          <w:rStyle w:val="AuszeichnungFett"/>
          <w:rFonts w:ascii="Univers LT Std 55" w:hAnsi="Univers LT Std 55"/>
          <w:b w:val="0"/>
        </w:rPr>
      </w:pPr>
      <w:r>
        <w:rPr>
          <w:rStyle w:val="AuszeichnungFett"/>
          <w:rFonts w:ascii="Univers LT Std 55" w:hAnsi="Univers LT Std 55"/>
          <w:b w:val="0"/>
        </w:rPr>
        <w:t>Hiermit ermächtige ich die Bank</w:t>
      </w:r>
      <w:r w:rsidR="0098402C">
        <w:rPr>
          <w:rStyle w:val="AuszeichnungFett"/>
          <w:rFonts w:ascii="Univers LT Std 55" w:hAnsi="Univers LT Std 55"/>
          <w:b w:val="0"/>
        </w:rPr>
        <w:t>/Post</w:t>
      </w:r>
      <w:r>
        <w:rPr>
          <w:rStyle w:val="AuszeichnungFett"/>
          <w:rFonts w:ascii="Univers LT Std 55" w:hAnsi="Univers LT Std 55"/>
          <w:b w:val="0"/>
        </w:rPr>
        <w:t xml:space="preserve"> bis auf Widerruf, den angekreuzten Betrag für das</w:t>
      </w:r>
      <w:r w:rsidR="007525BF">
        <w:rPr>
          <w:rStyle w:val="AuszeichnungFett"/>
          <w:rFonts w:ascii="Univers LT Std 55" w:hAnsi="Univers LT Std 55"/>
          <w:b w:val="0"/>
        </w:rPr>
        <w:t xml:space="preserve"> Komitee für UNICEF</w:t>
      </w:r>
      <w:r>
        <w:rPr>
          <w:rStyle w:val="AuszeichnungFett"/>
          <w:rFonts w:ascii="Univers LT Std 55" w:hAnsi="Univers LT Std 55"/>
          <w:b w:val="0"/>
        </w:rPr>
        <w:t xml:space="preserve"> Schweiz</w:t>
      </w:r>
      <w:r w:rsidR="007525BF">
        <w:rPr>
          <w:rStyle w:val="AuszeichnungFett"/>
          <w:rFonts w:ascii="Univers LT Std 55" w:hAnsi="Univers LT Std 55"/>
          <w:b w:val="0"/>
        </w:rPr>
        <w:t xml:space="preserve"> und Liechtenstein</w:t>
      </w:r>
      <w:r>
        <w:rPr>
          <w:rStyle w:val="AuszeichnungFett"/>
          <w:rFonts w:ascii="Univers LT Std 55" w:hAnsi="Univers LT Std 55"/>
          <w:b w:val="0"/>
        </w:rPr>
        <w:t xml:space="preserve"> direkt meinem Bankkonto/Postkonto zu belasten. </w:t>
      </w:r>
      <w:r w:rsidR="0098402C">
        <w:rPr>
          <w:rStyle w:val="AuszeichnungFett"/>
          <w:rFonts w:ascii="Univers LT Std 55" w:hAnsi="Univers LT Std 55"/>
          <w:b w:val="0"/>
        </w:rPr>
        <w:t xml:space="preserve">Wenn mein Konto die erforderliche Deckung nicht aufweist, besteht für die Bank/Post keine Verpflichtung zur Belastung. </w:t>
      </w:r>
      <w:r w:rsidRPr="00C27893">
        <w:rPr>
          <w:rStyle w:val="AuszeichnungFett"/>
          <w:b w:val="0"/>
        </w:rPr>
        <w:t xml:space="preserve">Ich kann ausgeführte Belastungen innerhalb von 30 Tagen schriftlich bei </w:t>
      </w:r>
      <w:r w:rsidR="00F26F04" w:rsidRPr="00C27893">
        <w:rPr>
          <w:rStyle w:val="AuszeichnungFett"/>
          <w:b w:val="0"/>
        </w:rPr>
        <w:t>der</w:t>
      </w:r>
      <w:r w:rsidR="0098402C" w:rsidRPr="00C27893">
        <w:rPr>
          <w:rStyle w:val="AuszeichnungFett"/>
          <w:b w:val="0"/>
        </w:rPr>
        <w:t xml:space="preserve"> Bank/Post widerrufen.</w:t>
      </w:r>
    </w:p>
    <w:p w:rsidR="00923C0D" w:rsidRPr="009A27DE" w:rsidRDefault="00923C0D" w:rsidP="00220736"/>
    <w:p w:rsidR="00AB0433" w:rsidRPr="00220736" w:rsidRDefault="005B5AEC" w:rsidP="00220736">
      <w:pPr>
        <w:pStyle w:val="berschrift2"/>
        <w:spacing w:line="280" w:lineRule="exact"/>
        <w:ind w:right="-256"/>
        <w:rPr>
          <w:rFonts w:ascii="Univers LT Std 55" w:hAnsi="Univers LT Std 55"/>
          <w:b w:val="0"/>
          <w:sz w:val="18"/>
          <w:szCs w:val="18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64135</wp:posOffset>
                </wp:positionV>
                <wp:extent cx="3785870" cy="1790700"/>
                <wp:effectExtent l="0" t="0" r="24130" b="19050"/>
                <wp:wrapNone/>
                <wp:docPr id="449" name="Rechteck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87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EA5A2" id="Rechteck 449" o:spid="_x0000_s1026" style="position:absolute;margin-left:.65pt;margin-top:5.05pt;width:298.1pt;height:14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" filled="f" strokecolor="black [3213]" strokeweight=".5pt"/>
            </w:pict>
          </mc:Fallback>
        </mc:AlternateContent>
      </w:r>
      <w:r w:rsidR="00FA271E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64770</wp:posOffset>
                </wp:positionV>
                <wp:extent cx="2926715" cy="1790700"/>
                <wp:effectExtent l="0" t="0" r="26035" b="19050"/>
                <wp:wrapNone/>
                <wp:docPr id="450" name="Rechteck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1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BC457" id="Rechteck 450" o:spid="_x0000_s1026" style="position:absolute;margin-left:305.15pt;margin-top:5.1pt;width:230.45pt;height:14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" filled="f" strokecolor="black [3213]" strokeweight=".5pt"/>
            </w:pict>
          </mc:Fallback>
        </mc:AlternateContent>
      </w:r>
    </w:p>
    <w:p w:rsidR="006A562F" w:rsidRDefault="005B5AEC" w:rsidP="00220736">
      <w:pPr>
        <w:pStyle w:val="berschrift2"/>
        <w:tabs>
          <w:tab w:val="left" w:pos="6237"/>
        </w:tabs>
        <w:spacing w:line="280" w:lineRule="exact"/>
        <w:ind w:right="-256"/>
        <w:rPr>
          <w:rStyle w:val="AuszeichnungFett"/>
          <w:rFonts w:ascii="Univers LT Std 55" w:hAnsi="Univers LT Std 55"/>
          <w:b/>
          <w:spacing w:val="0"/>
          <w:sz w:val="18"/>
        </w:rPr>
      </w:pPr>
      <w:r>
        <w:rPr>
          <w:sz w:val="19"/>
          <w:szCs w:val="19"/>
        </w:rPr>
        <w:t xml:space="preserve"> </w:t>
      </w:r>
      <w:r w:rsidR="00D25547">
        <w:rPr>
          <w:sz w:val="19"/>
          <w:szCs w:val="19"/>
        </w:rPr>
        <w:t xml:space="preserve"> </w:t>
      </w:r>
      <w:r>
        <w:rPr>
          <w:sz w:val="19"/>
          <w:szCs w:val="19"/>
        </w:rPr>
        <w:t xml:space="preserve"> </w:t>
      </w:r>
      <w:r w:rsidR="006A562F" w:rsidRPr="00527C21">
        <w:rPr>
          <w:sz w:val="19"/>
          <w:szCs w:val="19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6A562F" w:rsidRPr="00527C21">
        <w:rPr>
          <w:sz w:val="19"/>
          <w:szCs w:val="19"/>
        </w:rPr>
        <w:instrText xml:space="preserve"> FORMCHECKBOX </w:instrText>
      </w:r>
      <w:r w:rsidR="00E96676">
        <w:rPr>
          <w:sz w:val="19"/>
          <w:szCs w:val="19"/>
        </w:rPr>
      </w:r>
      <w:r w:rsidR="00E96676">
        <w:rPr>
          <w:sz w:val="19"/>
          <w:szCs w:val="19"/>
        </w:rPr>
        <w:fldChar w:fldCharType="separate"/>
      </w:r>
      <w:r w:rsidR="006A562F" w:rsidRPr="00527C21">
        <w:rPr>
          <w:sz w:val="19"/>
          <w:szCs w:val="19"/>
        </w:rPr>
        <w:fldChar w:fldCharType="end"/>
      </w:r>
      <w:r w:rsidR="006A562F">
        <w:rPr>
          <w:sz w:val="19"/>
          <w:szCs w:val="19"/>
        </w:rPr>
        <w:t xml:space="preserve"> </w:t>
      </w:r>
      <w:r w:rsidR="00574AAA" w:rsidRPr="00574AAA">
        <w:rPr>
          <w:rStyle w:val="AuszeichnungFett"/>
          <w:rFonts w:ascii="Univers LT Std 55" w:hAnsi="Univers LT Std 55"/>
          <w:spacing w:val="0"/>
          <w:sz w:val="18"/>
        </w:rPr>
        <w:t xml:space="preserve">Belastungsermächtigung der </w:t>
      </w:r>
      <w:r w:rsidR="00574AAA" w:rsidRPr="001467BC">
        <w:rPr>
          <w:rStyle w:val="AuszeichnungFett"/>
          <w:spacing w:val="0"/>
          <w:sz w:val="18"/>
        </w:rPr>
        <w:t>Bank</w:t>
      </w:r>
      <w:r w:rsidR="00574AAA" w:rsidRPr="00574AAA">
        <w:rPr>
          <w:rStyle w:val="AuszeichnungFett"/>
          <w:rFonts w:ascii="Univers LT Std 55" w:hAnsi="Univers LT Std 55"/>
          <w:spacing w:val="0"/>
          <w:sz w:val="18"/>
        </w:rPr>
        <w:t xml:space="preserve"> mit Widerspruchsrecht</w:t>
      </w:r>
      <w:r w:rsidR="006C611A">
        <w:rPr>
          <w:rStyle w:val="AuszeichnungFett"/>
          <w:rFonts w:ascii="Univers LT Std 55" w:hAnsi="Univers LT Std 55"/>
          <w:spacing w:val="0"/>
          <w:sz w:val="18"/>
        </w:rPr>
        <w:t xml:space="preserve"> (LSV)</w:t>
      </w:r>
      <w:r w:rsidR="00923C0D">
        <w:rPr>
          <w:rStyle w:val="AuszeichnungFett"/>
          <w:rFonts w:ascii="Univers LT Std 55" w:hAnsi="Univers LT Std 55"/>
          <w:spacing w:val="0"/>
          <w:sz w:val="18"/>
        </w:rPr>
        <w:tab/>
      </w:r>
      <w:r w:rsidR="00923C0D" w:rsidRPr="00527C21">
        <w:rPr>
          <w:sz w:val="19"/>
          <w:szCs w:val="19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923C0D" w:rsidRPr="00527C21">
        <w:rPr>
          <w:sz w:val="19"/>
          <w:szCs w:val="19"/>
        </w:rPr>
        <w:instrText xml:space="preserve"> FORMCHECKBOX </w:instrText>
      </w:r>
      <w:r w:rsidR="00E96676">
        <w:rPr>
          <w:sz w:val="19"/>
          <w:szCs w:val="19"/>
        </w:rPr>
      </w:r>
      <w:r w:rsidR="00E96676">
        <w:rPr>
          <w:sz w:val="19"/>
          <w:szCs w:val="19"/>
        </w:rPr>
        <w:fldChar w:fldCharType="separate"/>
      </w:r>
      <w:r w:rsidR="00923C0D" w:rsidRPr="00527C21">
        <w:rPr>
          <w:sz w:val="19"/>
          <w:szCs w:val="19"/>
        </w:rPr>
        <w:fldChar w:fldCharType="end"/>
      </w:r>
      <w:r w:rsidR="00923C0D">
        <w:rPr>
          <w:sz w:val="19"/>
          <w:szCs w:val="19"/>
        </w:rPr>
        <w:t xml:space="preserve"> </w:t>
      </w:r>
      <w:r w:rsidR="00923C0D">
        <w:rPr>
          <w:rStyle w:val="AuszeichnungFett"/>
          <w:rFonts w:ascii="Univers LT Std 55" w:hAnsi="Univers LT Std 55"/>
          <w:spacing w:val="0"/>
          <w:sz w:val="18"/>
        </w:rPr>
        <w:t xml:space="preserve">Debit </w:t>
      </w:r>
      <w:proofErr w:type="spellStart"/>
      <w:r w:rsidR="00923C0D">
        <w:rPr>
          <w:rStyle w:val="AuszeichnungFett"/>
          <w:rFonts w:ascii="Univers LT Std 55" w:hAnsi="Univers LT Std 55"/>
          <w:spacing w:val="0"/>
          <w:sz w:val="18"/>
        </w:rPr>
        <w:t>Direct</w:t>
      </w:r>
      <w:proofErr w:type="spellEnd"/>
      <w:r w:rsidR="00923C0D">
        <w:rPr>
          <w:rStyle w:val="AuszeichnungFett"/>
          <w:rFonts w:ascii="Univers LT Std 55" w:hAnsi="Univers LT Std 55"/>
          <w:spacing w:val="0"/>
          <w:sz w:val="18"/>
        </w:rPr>
        <w:t xml:space="preserve"> der </w:t>
      </w:r>
      <w:r w:rsidR="00923C0D" w:rsidRPr="001467BC">
        <w:rPr>
          <w:rStyle w:val="AuszeichnungFett"/>
          <w:spacing w:val="0"/>
          <w:sz w:val="18"/>
        </w:rPr>
        <w:t>Post</w:t>
      </w:r>
      <w:r w:rsidR="00923C0D">
        <w:rPr>
          <w:rStyle w:val="AuszeichnungFett"/>
          <w:rFonts w:ascii="Univers LT Std 55" w:hAnsi="Univers LT Std 55"/>
          <w:spacing w:val="0"/>
          <w:sz w:val="18"/>
        </w:rPr>
        <w:t xml:space="preserve"> mit Widerspruchsrecht (DD)</w:t>
      </w:r>
    </w:p>
    <w:p w:rsidR="006A562F" w:rsidRDefault="006A562F" w:rsidP="00220736">
      <w:pPr>
        <w:pStyle w:val="berschrift2"/>
        <w:spacing w:line="280" w:lineRule="exact"/>
        <w:ind w:right="-256"/>
        <w:rPr>
          <w:rStyle w:val="AuszeichnungFett"/>
          <w:rFonts w:ascii="Univers LT Std 55" w:hAnsi="Univers LT Std 55"/>
          <w:spacing w:val="0"/>
          <w:sz w:val="18"/>
        </w:rPr>
      </w:pPr>
    </w:p>
    <w:p w:rsidR="006A562F" w:rsidRPr="00EE704F" w:rsidRDefault="005B5AEC" w:rsidP="00220736">
      <w:pPr>
        <w:pStyle w:val="berschrift2"/>
        <w:tabs>
          <w:tab w:val="left" w:pos="1701"/>
          <w:tab w:val="left" w:pos="6237"/>
        </w:tabs>
        <w:spacing w:line="280" w:lineRule="exact"/>
        <w:ind w:right="-256"/>
        <w:rPr>
          <w:rStyle w:val="AuszeichnungFett"/>
          <w:rFonts w:ascii="Univers LT Std 55" w:hAnsi="Univers LT Std 55"/>
          <w:spacing w:val="0"/>
          <w:sz w:val="18"/>
          <w:lang w:val="en-GB"/>
        </w:rPr>
      </w:pPr>
      <w:r>
        <w:rPr>
          <w:rStyle w:val="AuszeichnungFett"/>
          <w:rFonts w:ascii="Univers LT Std 55" w:hAnsi="Univers LT Std 55"/>
          <w:spacing w:val="0"/>
          <w:sz w:val="18"/>
        </w:rPr>
        <w:t xml:space="preserve"> </w:t>
      </w:r>
      <w:r w:rsidR="00D25547">
        <w:rPr>
          <w:rStyle w:val="AuszeichnungFett"/>
          <w:rFonts w:ascii="Univers LT Std 55" w:hAnsi="Univers LT Std 55"/>
          <w:spacing w:val="0"/>
          <w:sz w:val="18"/>
        </w:rPr>
        <w:t xml:space="preserve"> </w:t>
      </w:r>
      <w:r>
        <w:rPr>
          <w:rStyle w:val="AuszeichnungFett"/>
          <w:rFonts w:ascii="Univers LT Std 55" w:hAnsi="Univers LT Std 55"/>
          <w:spacing w:val="0"/>
          <w:sz w:val="18"/>
        </w:rPr>
        <w:t xml:space="preserve"> </w:t>
      </w:r>
      <w:r w:rsidR="00EE704F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>IBAN-Nr.</w:t>
      </w:r>
      <w:r w:rsidR="00EE704F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ab/>
      </w:r>
      <w:r w:rsidR="00EE704F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ab/>
        <w:t>IBAN</w:t>
      </w:r>
      <w:r w:rsidR="00923C0D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>-Nr.</w:t>
      </w:r>
    </w:p>
    <w:p w:rsidR="00FA271E" w:rsidRPr="00EE704F" w:rsidRDefault="00FA271E" w:rsidP="00220736">
      <w:pPr>
        <w:rPr>
          <w:lang w:val="en-GB"/>
        </w:rPr>
      </w:pPr>
    </w:p>
    <w:p w:rsidR="006A562F" w:rsidRPr="00EE704F" w:rsidRDefault="005B5AEC" w:rsidP="00220736">
      <w:pPr>
        <w:pStyle w:val="berschrift2"/>
        <w:tabs>
          <w:tab w:val="left" w:pos="1701"/>
          <w:tab w:val="left" w:pos="6237"/>
        </w:tabs>
        <w:spacing w:line="280" w:lineRule="exact"/>
        <w:ind w:right="-256"/>
        <w:rPr>
          <w:rStyle w:val="AuszeichnungFett"/>
          <w:rFonts w:ascii="Univers LT Std 55" w:hAnsi="Univers LT Std 55"/>
          <w:spacing w:val="0"/>
          <w:sz w:val="18"/>
          <w:lang w:val="en-GB"/>
        </w:rPr>
      </w:pPr>
      <w:r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 </w:t>
      </w:r>
      <w:r w:rsidR="00D25547"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</w:t>
      </w:r>
      <w:r w:rsidR="00EE704F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>_ _ _ _  _ _ _ _  _ _ _ _  _ _ _ _  _ _ _ _  _</w:t>
      </w:r>
      <w:r w:rsid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ab/>
      </w:r>
      <w:r w:rsidR="00EE704F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>_ _ _ _  _ _ _ _  _ _ _ _  _ _ _ _  _ _ _ _  _</w:t>
      </w:r>
    </w:p>
    <w:p w:rsidR="006A562F" w:rsidRPr="00EE704F" w:rsidRDefault="006A562F" w:rsidP="00220736">
      <w:pPr>
        <w:pStyle w:val="berschrift2"/>
        <w:tabs>
          <w:tab w:val="left" w:pos="2268"/>
        </w:tabs>
        <w:spacing w:line="280" w:lineRule="exact"/>
        <w:ind w:right="-256"/>
        <w:rPr>
          <w:rStyle w:val="AuszeichnungFett"/>
          <w:rFonts w:ascii="Univers LT Std 55" w:hAnsi="Univers LT Std 55"/>
          <w:spacing w:val="0"/>
          <w:sz w:val="18"/>
          <w:lang w:val="en-GB"/>
        </w:rPr>
      </w:pPr>
    </w:p>
    <w:p w:rsidR="006A562F" w:rsidRPr="00EE704F" w:rsidRDefault="005B5AEC" w:rsidP="00220736">
      <w:pPr>
        <w:pStyle w:val="berschrift2"/>
        <w:tabs>
          <w:tab w:val="left" w:pos="2268"/>
        </w:tabs>
        <w:spacing w:line="280" w:lineRule="exact"/>
        <w:ind w:right="-256"/>
        <w:rPr>
          <w:rStyle w:val="AuszeichnungFett"/>
          <w:rFonts w:ascii="Univers LT Std 55" w:hAnsi="Univers LT Std 55"/>
          <w:spacing w:val="0"/>
          <w:sz w:val="18"/>
          <w:lang w:val="en-GB"/>
        </w:rPr>
      </w:pPr>
      <w:r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 </w:t>
      </w:r>
      <w:r w:rsidR="00D25547"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</w:t>
      </w:r>
      <w:proofErr w:type="spellStart"/>
      <w:r w:rsidR="00EE704F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>Bankname</w:t>
      </w:r>
      <w:proofErr w:type="spellEnd"/>
      <w:r w:rsidR="00EE704F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/ Ort</w:t>
      </w:r>
    </w:p>
    <w:p w:rsidR="00FA271E" w:rsidRPr="00EE704F" w:rsidRDefault="00FA271E" w:rsidP="00220736">
      <w:pPr>
        <w:rPr>
          <w:lang w:val="en-GB"/>
        </w:rPr>
      </w:pPr>
    </w:p>
    <w:p w:rsidR="006E4672" w:rsidRPr="001467BC" w:rsidRDefault="005753C8" w:rsidP="00220736">
      <w:pPr>
        <w:pStyle w:val="berschrift2"/>
        <w:tabs>
          <w:tab w:val="left" w:pos="2268"/>
        </w:tabs>
        <w:spacing w:line="280" w:lineRule="exact"/>
        <w:ind w:right="-256"/>
        <w:rPr>
          <w:rFonts w:ascii="Univers LT Std 55" w:hAnsi="Univers LT Std 55"/>
          <w:b w:val="0"/>
          <w:bCs/>
          <w:sz w:val="20"/>
        </w:rPr>
      </w:pPr>
      <w:r w:rsidRPr="00D25547"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</w:t>
      </w:r>
      <w:r w:rsidR="00D25547"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</w:t>
      </w:r>
      <w:r w:rsidR="005B5AEC" w:rsidRPr="00D25547"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</w:t>
      </w:r>
      <w:r w:rsidR="00EE704F" w:rsidRPr="001467BC">
        <w:rPr>
          <w:rStyle w:val="AuszeichnungFett"/>
          <w:rFonts w:ascii="Univers LT Std 55" w:hAnsi="Univers LT Std 55"/>
          <w:spacing w:val="0"/>
          <w:sz w:val="18"/>
        </w:rPr>
        <w:t>_______________________________________</w:t>
      </w:r>
    </w:p>
    <w:p w:rsidR="0011625E" w:rsidRPr="001467BC" w:rsidRDefault="0011625E">
      <w:pPr>
        <w:pStyle w:val="Fliesstext"/>
      </w:pPr>
    </w:p>
    <w:p w:rsidR="0011625E" w:rsidRPr="001467BC" w:rsidRDefault="0011625E" w:rsidP="00F3482F">
      <w:pPr>
        <w:pStyle w:val="Fliesstext"/>
      </w:pPr>
    </w:p>
    <w:p w:rsidR="00232DD5" w:rsidRPr="001467BC" w:rsidRDefault="00232DD5" w:rsidP="00F3482F">
      <w:pPr>
        <w:pStyle w:val="Fliesstext"/>
      </w:pPr>
    </w:p>
    <w:p w:rsidR="00232DD5" w:rsidRDefault="00232DD5" w:rsidP="00220736">
      <w:pPr>
        <w:pStyle w:val="Fliesstext"/>
        <w:tabs>
          <w:tab w:val="left" w:pos="4820"/>
        </w:tabs>
      </w:pPr>
      <w:r>
        <w:t>Ort, Datum ____________________________</w:t>
      </w:r>
      <w:r w:rsidR="000D5822">
        <w:t>______</w:t>
      </w:r>
      <w:r>
        <w:tab/>
        <w:t>Unterschrift Kontoinhaber</w:t>
      </w:r>
      <w:r w:rsidR="000D5822">
        <w:t>/in __________________________________</w:t>
      </w:r>
    </w:p>
    <w:p w:rsidR="00232DD5" w:rsidRDefault="00232DD5" w:rsidP="00F3482F">
      <w:pPr>
        <w:pStyle w:val="Fliesstext"/>
      </w:pPr>
    </w:p>
    <w:p w:rsidR="00CC0BAB" w:rsidRDefault="00CC0BAB" w:rsidP="00F3482F">
      <w:pPr>
        <w:pStyle w:val="Fliesstext"/>
      </w:pPr>
    </w:p>
    <w:p w:rsidR="00EE704F" w:rsidRDefault="00E96676" w:rsidP="00F3482F">
      <w:pPr>
        <w:pStyle w:val="Fliesstex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384pt;margin-top:691.6pt;width:192.15pt;height:22.95pt;z-index:251703296;mso-position-horizontal-relative:margin;mso-position-vertical-relative:margin">
            <v:imagedata r:id="rId9" o:title="UNICEF_DE_K_Horizontal"/>
            <w10:wrap type="square" anchorx="margin" anchory="margin"/>
          </v:shape>
        </w:pict>
      </w:r>
      <w:r w:rsidR="00232DD5">
        <w:t xml:space="preserve">Bitte </w:t>
      </w:r>
      <w:r w:rsidR="00F3482F">
        <w:t>senden Sie das ausgefüllte und unterzeichnete For</w:t>
      </w:r>
      <w:r w:rsidR="00EE704F">
        <w:t>mular an:</w:t>
      </w:r>
    </w:p>
    <w:p w:rsidR="00F3482F" w:rsidRDefault="00EE704F" w:rsidP="00F3482F">
      <w:pPr>
        <w:pStyle w:val="Fliesstext"/>
      </w:pPr>
      <w:r>
        <w:t xml:space="preserve">Komitee für UNICEF </w:t>
      </w:r>
      <w:r w:rsidR="00AB0433">
        <w:t>Schweiz</w:t>
      </w:r>
      <w:r>
        <w:t xml:space="preserve"> und Liechtenstein</w:t>
      </w:r>
      <w:r w:rsidR="00AB0433">
        <w:t xml:space="preserve">, Pfingstweidstrasse 10, </w:t>
      </w:r>
      <w:r w:rsidR="00AB4C64">
        <w:t>CH-</w:t>
      </w:r>
      <w:r w:rsidR="00472974">
        <w:t>8005 Zürich</w:t>
      </w:r>
    </w:p>
    <w:p w:rsidR="006E6E1D" w:rsidRDefault="006E6E1D" w:rsidP="00F3482F">
      <w:pPr>
        <w:pStyle w:val="Fliesstext"/>
        <w:spacing w:line="180" w:lineRule="exact"/>
        <w:sectPr w:rsidR="006E6E1D">
          <w:footerReference w:type="default" r:id="rId10"/>
          <w:type w:val="continuous"/>
          <w:pgSz w:w="11906" w:h="16838" w:code="9"/>
          <w:pgMar w:top="953" w:right="737" w:bottom="992" w:left="737" w:header="720" w:footer="567" w:gutter="0"/>
          <w:cols w:space="720"/>
        </w:sectPr>
      </w:pPr>
    </w:p>
    <w:p w:rsidR="00AB4C64" w:rsidRDefault="00AB4C64" w:rsidP="00AB4C64">
      <w:pPr>
        <w:pStyle w:val="Fliesstext"/>
      </w:pPr>
    </w:p>
    <w:p w:rsidR="000D5822" w:rsidRDefault="006017DC" w:rsidP="00AB4C64">
      <w:pPr>
        <w:pStyle w:val="Fliesstext"/>
      </w:pPr>
      <w:r>
        <w:rPr>
          <w:rFonts w:ascii="Univers LT Std 45 Light" w:hAnsi="Univers LT Std 45 Light"/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9970</wp:posOffset>
                </wp:positionH>
                <wp:positionV relativeFrom="paragraph">
                  <wp:posOffset>20320</wp:posOffset>
                </wp:positionV>
                <wp:extent cx="6803390" cy="569595"/>
                <wp:effectExtent l="0" t="0" r="16510" b="20955"/>
                <wp:wrapNone/>
                <wp:docPr id="451" name="Rechteck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390" cy="5695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5462" w:rsidRDefault="00F45462" w:rsidP="00F45462">
                            <w:pPr>
                              <w:rPr>
                                <w:color w:val="000000" w:themeColor="text1"/>
                              </w:rPr>
                            </w:pPr>
                            <w:r w:rsidRPr="00220736">
                              <w:rPr>
                                <w:b/>
                                <w:color w:val="000000" w:themeColor="text1"/>
                              </w:rPr>
                              <w:t>Bitte leer lassen, wird von der Bank ausgefüllt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(LSV IDENT: SKU1W)</w:t>
                            </w:r>
                          </w:p>
                          <w:p w:rsidR="00C02B14" w:rsidRDefault="00C02B14" w:rsidP="0034486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C02B14" w:rsidRPr="00220736" w:rsidRDefault="00C02B14" w:rsidP="00220736">
                            <w:pPr>
                              <w:tabs>
                                <w:tab w:val="left" w:pos="2835"/>
                              </w:tabs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BC-Nr. </w:t>
                            </w:r>
                            <w:r w:rsidRPr="00220736">
                              <w:rPr>
                                <w:rStyle w:val="AuszeichnungFett"/>
                                <w:rFonts w:ascii="Univers LT Std 55" w:hAnsi="Univers LT Std 55"/>
                                <w:color w:val="000000" w:themeColor="text1"/>
                                <w:lang w:val="en-GB"/>
                              </w:rPr>
                              <w:t>_ _ _ _ _</w:t>
                            </w:r>
                            <w:r>
                              <w:rPr>
                                <w:rStyle w:val="AuszeichnungFett"/>
                                <w:rFonts w:ascii="Univers LT Std 55" w:hAnsi="Univers LT Std 55"/>
                                <w:color w:val="000000" w:themeColor="text1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Style w:val="AuszeichnungFett"/>
                                <w:rFonts w:ascii="Univers LT Std 55" w:hAnsi="Univers LT Std 55"/>
                                <w:b w:val="0"/>
                                <w:color w:val="000000" w:themeColor="text1"/>
                                <w:lang w:val="en-GB"/>
                              </w:rPr>
                              <w:t xml:space="preserve">IBAN-Nr. </w:t>
                            </w:r>
                            <w:r w:rsidRPr="00220736">
                              <w:rPr>
                                <w:rStyle w:val="AuszeichnungFett"/>
                                <w:rFonts w:ascii="Univers LT Std 55" w:hAnsi="Univers LT Std 55"/>
                                <w:color w:val="000000" w:themeColor="text1"/>
                                <w:lang w:val="en-GB"/>
                              </w:rPr>
                              <w:t xml:space="preserve">_ _ _ </w:t>
                            </w:r>
                            <w:proofErr w:type="gramStart"/>
                            <w:r w:rsidRPr="00220736">
                              <w:rPr>
                                <w:rStyle w:val="AuszeichnungFett"/>
                                <w:rFonts w:ascii="Univers LT Std 55" w:hAnsi="Univers LT Std 55"/>
                                <w:color w:val="000000" w:themeColor="text1"/>
                                <w:lang w:val="en-GB"/>
                              </w:rPr>
                              <w:t>_  _</w:t>
                            </w:r>
                            <w:proofErr w:type="gramEnd"/>
                            <w:r w:rsidRPr="00220736">
                              <w:rPr>
                                <w:rStyle w:val="AuszeichnungFett"/>
                                <w:rFonts w:ascii="Univers LT Std 55" w:hAnsi="Univers LT Std 55"/>
                                <w:color w:val="000000" w:themeColor="text1"/>
                                <w:lang w:val="en-GB"/>
                              </w:rPr>
                              <w:t xml:space="preserve"> _ _ _  _ _ _ _  _ _ _ _  _ _ _ _ 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451" o:spid="_x0000_s1026" style="position:absolute;margin-left:.8pt;margin-top:1.6pt;width:535.7pt;height:44.8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" fillcolor="#bfbfbf [2412]" strokecolor="black [3213]" strokeweight=".5pt">
                <v:textbox>
                  <w:txbxContent>
                    <w:p w:rsidR="00F45462" w:rsidRDefault="00F45462" w:rsidP="00F45462">
                      <w:pPr>
                        <w:rPr>
                          <w:color w:val="000000" w:themeColor="text1"/>
                        </w:rPr>
                      </w:pPr>
                      <w:r w:rsidRPr="00220736">
                        <w:rPr>
                          <w:b/>
                          <w:color w:val="000000" w:themeColor="text1"/>
                        </w:rPr>
                        <w:t>Bitte leer lassen, wird von der Bank ausgefüllt</w:t>
                      </w:r>
                      <w:r>
                        <w:rPr>
                          <w:color w:val="000000" w:themeColor="text1"/>
                        </w:rPr>
                        <w:t xml:space="preserve"> (LSV IDENT: SKU1W)</w:t>
                      </w:r>
                    </w:p>
                    <w:p w:rsidR="00C02B14" w:rsidRDefault="00C02B14" w:rsidP="00344863">
                      <w:pPr>
                        <w:rPr>
                          <w:color w:val="000000" w:themeColor="text1"/>
                        </w:rPr>
                      </w:pPr>
                    </w:p>
                    <w:p w:rsidR="00C02B14" w:rsidRPr="00220736" w:rsidRDefault="00C02B14" w:rsidP="00220736">
                      <w:pPr>
                        <w:tabs>
                          <w:tab w:val="left" w:pos="2835"/>
                        </w:tabs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BC-Nr. </w:t>
                      </w:r>
                      <w:r w:rsidRPr="00220736">
                        <w:rPr>
                          <w:rStyle w:val="AuszeichnungFett"/>
                          <w:rFonts w:ascii="Univers LT Std 55" w:hAnsi="Univers LT Std 55"/>
                          <w:color w:val="000000" w:themeColor="text1"/>
                          <w:lang w:val="en-GB"/>
                        </w:rPr>
                        <w:t>_ _ _ _ _</w:t>
                      </w:r>
                      <w:r>
                        <w:rPr>
                          <w:rStyle w:val="AuszeichnungFett"/>
                          <w:rFonts w:ascii="Univers LT Std 55" w:hAnsi="Univers LT Std 55"/>
                          <w:color w:val="000000" w:themeColor="text1"/>
                          <w:lang w:val="en-GB"/>
                        </w:rPr>
                        <w:tab/>
                      </w:r>
                      <w:r>
                        <w:rPr>
                          <w:rStyle w:val="AuszeichnungFett"/>
                          <w:rFonts w:ascii="Univers LT Std 55" w:hAnsi="Univers LT Std 55"/>
                          <w:b w:val="0"/>
                          <w:color w:val="000000" w:themeColor="text1"/>
                          <w:lang w:val="en-GB"/>
                        </w:rPr>
                        <w:t>IBAN-</w:t>
                      </w:r>
                      <w:proofErr w:type="spellStart"/>
                      <w:r>
                        <w:rPr>
                          <w:rStyle w:val="AuszeichnungFett"/>
                          <w:rFonts w:ascii="Univers LT Std 55" w:hAnsi="Univers LT Std 55"/>
                          <w:b w:val="0"/>
                          <w:color w:val="000000" w:themeColor="text1"/>
                          <w:lang w:val="en-GB"/>
                        </w:rPr>
                        <w:t>Nr</w:t>
                      </w:r>
                      <w:proofErr w:type="spellEnd"/>
                      <w:r>
                        <w:rPr>
                          <w:rStyle w:val="AuszeichnungFett"/>
                          <w:rFonts w:ascii="Univers LT Std 55" w:hAnsi="Univers LT Std 55"/>
                          <w:b w:val="0"/>
                          <w:color w:val="000000" w:themeColor="text1"/>
                          <w:lang w:val="en-GB"/>
                        </w:rPr>
                        <w:t xml:space="preserve">. </w:t>
                      </w:r>
                      <w:r w:rsidRPr="00220736">
                        <w:rPr>
                          <w:rStyle w:val="AuszeichnungFett"/>
                          <w:rFonts w:ascii="Univers LT Std 55" w:hAnsi="Univers LT Std 55"/>
                          <w:color w:val="000000" w:themeColor="text1"/>
                          <w:lang w:val="en-GB"/>
                        </w:rPr>
                        <w:t xml:space="preserve">_ _ _ </w:t>
                      </w:r>
                      <w:proofErr w:type="gramStart"/>
                      <w:r w:rsidRPr="00220736">
                        <w:rPr>
                          <w:rStyle w:val="AuszeichnungFett"/>
                          <w:rFonts w:ascii="Univers LT Std 55" w:hAnsi="Univers LT Std 55"/>
                          <w:color w:val="000000" w:themeColor="text1"/>
                          <w:lang w:val="en-GB"/>
                        </w:rPr>
                        <w:t>_  _</w:t>
                      </w:r>
                      <w:proofErr w:type="gramEnd"/>
                      <w:r w:rsidRPr="00220736">
                        <w:rPr>
                          <w:rStyle w:val="AuszeichnungFett"/>
                          <w:rFonts w:ascii="Univers LT Std 55" w:hAnsi="Univers LT Std 55"/>
                          <w:color w:val="000000" w:themeColor="text1"/>
                          <w:lang w:val="en-GB"/>
                        </w:rPr>
                        <w:t xml:space="preserve"> _ _ _  _ _ _ _  _ _ _ _  _ _ _ _  _</w:t>
                      </w:r>
                    </w:p>
                  </w:txbxContent>
                </v:textbox>
              </v:rect>
            </w:pict>
          </mc:Fallback>
        </mc:AlternateContent>
      </w:r>
    </w:p>
    <w:p w:rsidR="000D5822" w:rsidRDefault="000D5822" w:rsidP="00AB4C64">
      <w:pPr>
        <w:pStyle w:val="Fliesstext"/>
      </w:pPr>
    </w:p>
    <w:p w:rsidR="006405C6" w:rsidRDefault="006405C6" w:rsidP="00220736">
      <w:pPr>
        <w:pStyle w:val="Fliesstext"/>
        <w:keepNext/>
        <w:outlineLvl w:val="1"/>
      </w:pPr>
    </w:p>
    <w:sectPr w:rsidR="006405C6" w:rsidSect="00F439F3">
      <w:type w:val="continuous"/>
      <w:pgSz w:w="11906" w:h="16838" w:code="9"/>
      <w:pgMar w:top="953" w:right="737" w:bottom="1701" w:left="737" w:header="720" w:footer="567" w:gutter="0"/>
      <w:cols w:num="2" w:space="4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102B" w:rsidRDefault="009B102B">
      <w:r>
        <w:separator/>
      </w:r>
    </w:p>
  </w:endnote>
  <w:endnote w:type="continuationSeparator" w:id="0">
    <w:p w:rsidR="009B102B" w:rsidRDefault="009B1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 LT Std 55">
    <w:panose1 w:val="020B06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Univers LT Std 45 Light">
    <w:panose1 w:val="020B07030305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39F3" w:rsidRDefault="00F439F3" w:rsidP="00220736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82F" w:rsidRPr="00F4686A" w:rsidRDefault="00F3482F" w:rsidP="00F439F3">
    <w:pPr>
      <w:pStyle w:val="Fuzeile"/>
      <w:jc w:val="center"/>
      <w:rPr>
        <w:szCs w:val="18"/>
      </w:rPr>
    </w:pPr>
    <w:r w:rsidRPr="00F4686A">
      <w:rPr>
        <w:noProof/>
        <w:color w:val="000000"/>
        <w:szCs w:val="18"/>
      </w:rPr>
      <w:t xml:space="preserve">Bitte senden Sie das ausgefüllte Formular an: Schweizerisches Komitee für UNICEF, </w:t>
    </w:r>
    <w:r>
      <w:rPr>
        <w:noProof/>
        <w:color w:val="000000"/>
        <w:szCs w:val="18"/>
      </w:rPr>
      <w:t>Pfingstweidstrasse 10</w:t>
    </w:r>
    <w:r w:rsidRPr="00F4686A">
      <w:rPr>
        <w:noProof/>
        <w:color w:val="000000"/>
        <w:szCs w:val="18"/>
      </w:rPr>
      <w:t>, CH-</w:t>
    </w:r>
    <w:r>
      <w:rPr>
        <w:noProof/>
        <w:color w:val="000000"/>
        <w:szCs w:val="18"/>
      </w:rPr>
      <w:t>8005</w:t>
    </w:r>
    <w:r w:rsidRPr="00F4686A">
      <w:rPr>
        <w:noProof/>
        <w:color w:val="000000"/>
        <w:szCs w:val="18"/>
      </w:rPr>
      <w:t xml:space="preserve"> Zürich</w:t>
    </w:r>
  </w:p>
  <w:p w:rsidR="00F3482F" w:rsidRDefault="00F3482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102B" w:rsidRDefault="009B102B">
      <w:r>
        <w:separator/>
      </w:r>
    </w:p>
  </w:footnote>
  <w:footnote w:type="continuationSeparator" w:id="0">
    <w:p w:rsidR="009B102B" w:rsidRDefault="009B10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325E96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88"/>
    <w:multiLevelType w:val="singleLevel"/>
    <w:tmpl w:val="DCE0FB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93"/>
    <w:rsid w:val="000203D1"/>
    <w:rsid w:val="000258E8"/>
    <w:rsid w:val="000623FB"/>
    <w:rsid w:val="00093833"/>
    <w:rsid w:val="00096026"/>
    <w:rsid w:val="000A23D1"/>
    <w:rsid w:val="000A3958"/>
    <w:rsid w:val="000D5822"/>
    <w:rsid w:val="000D7D55"/>
    <w:rsid w:val="000E423C"/>
    <w:rsid w:val="000F75C0"/>
    <w:rsid w:val="00114C05"/>
    <w:rsid w:val="00114FC9"/>
    <w:rsid w:val="0011625E"/>
    <w:rsid w:val="001174F4"/>
    <w:rsid w:val="00124F77"/>
    <w:rsid w:val="001333D5"/>
    <w:rsid w:val="001467BC"/>
    <w:rsid w:val="001532D1"/>
    <w:rsid w:val="00196FB9"/>
    <w:rsid w:val="001C7796"/>
    <w:rsid w:val="001D2F56"/>
    <w:rsid w:val="00220736"/>
    <w:rsid w:val="00231F7D"/>
    <w:rsid w:val="00232DD5"/>
    <w:rsid w:val="00276FB4"/>
    <w:rsid w:val="002805EF"/>
    <w:rsid w:val="00290D35"/>
    <w:rsid w:val="00296788"/>
    <w:rsid w:val="002B0CD6"/>
    <w:rsid w:val="002B687E"/>
    <w:rsid w:val="002D2901"/>
    <w:rsid w:val="00313F0A"/>
    <w:rsid w:val="00316F44"/>
    <w:rsid w:val="0033282E"/>
    <w:rsid w:val="00344863"/>
    <w:rsid w:val="00344FF3"/>
    <w:rsid w:val="00394245"/>
    <w:rsid w:val="003B6BE2"/>
    <w:rsid w:val="003D77F7"/>
    <w:rsid w:val="003E1966"/>
    <w:rsid w:val="0040131C"/>
    <w:rsid w:val="00426A09"/>
    <w:rsid w:val="00430FBD"/>
    <w:rsid w:val="00432D90"/>
    <w:rsid w:val="00443061"/>
    <w:rsid w:val="00463614"/>
    <w:rsid w:val="00472974"/>
    <w:rsid w:val="00496CD8"/>
    <w:rsid w:val="004C14BC"/>
    <w:rsid w:val="004D5212"/>
    <w:rsid w:val="004E321A"/>
    <w:rsid w:val="00526C1D"/>
    <w:rsid w:val="005304F1"/>
    <w:rsid w:val="00555DCA"/>
    <w:rsid w:val="00562415"/>
    <w:rsid w:val="00573F8B"/>
    <w:rsid w:val="00574283"/>
    <w:rsid w:val="00574AAA"/>
    <w:rsid w:val="005753C8"/>
    <w:rsid w:val="00580BB0"/>
    <w:rsid w:val="005B5AEC"/>
    <w:rsid w:val="005C2D97"/>
    <w:rsid w:val="006017DC"/>
    <w:rsid w:val="006405C6"/>
    <w:rsid w:val="00685023"/>
    <w:rsid w:val="006A562F"/>
    <w:rsid w:val="006B2600"/>
    <w:rsid w:val="006C5801"/>
    <w:rsid w:val="006C611A"/>
    <w:rsid w:val="006C688C"/>
    <w:rsid w:val="006D6956"/>
    <w:rsid w:val="006E4672"/>
    <w:rsid w:val="006E6E1D"/>
    <w:rsid w:val="00722C06"/>
    <w:rsid w:val="00734A57"/>
    <w:rsid w:val="00745012"/>
    <w:rsid w:val="007525BF"/>
    <w:rsid w:val="0076313C"/>
    <w:rsid w:val="007648D4"/>
    <w:rsid w:val="0078235A"/>
    <w:rsid w:val="007B20D1"/>
    <w:rsid w:val="007E050D"/>
    <w:rsid w:val="007E062D"/>
    <w:rsid w:val="007E0E94"/>
    <w:rsid w:val="007E6699"/>
    <w:rsid w:val="008027AB"/>
    <w:rsid w:val="00803BDE"/>
    <w:rsid w:val="00805276"/>
    <w:rsid w:val="00827549"/>
    <w:rsid w:val="00837496"/>
    <w:rsid w:val="00837EF3"/>
    <w:rsid w:val="00860B12"/>
    <w:rsid w:val="008A02C8"/>
    <w:rsid w:val="008A3BEA"/>
    <w:rsid w:val="008C5ADE"/>
    <w:rsid w:val="008E35FC"/>
    <w:rsid w:val="008F3BE1"/>
    <w:rsid w:val="00923C0D"/>
    <w:rsid w:val="009253FB"/>
    <w:rsid w:val="0093045A"/>
    <w:rsid w:val="00930F01"/>
    <w:rsid w:val="00933C07"/>
    <w:rsid w:val="009340D9"/>
    <w:rsid w:val="009352D7"/>
    <w:rsid w:val="0098402C"/>
    <w:rsid w:val="009A2168"/>
    <w:rsid w:val="009A27DE"/>
    <w:rsid w:val="009B102B"/>
    <w:rsid w:val="009D3E45"/>
    <w:rsid w:val="009D5D32"/>
    <w:rsid w:val="009F323F"/>
    <w:rsid w:val="00A1518E"/>
    <w:rsid w:val="00A43717"/>
    <w:rsid w:val="00A61FEA"/>
    <w:rsid w:val="00A65A9E"/>
    <w:rsid w:val="00A66AC3"/>
    <w:rsid w:val="00A91144"/>
    <w:rsid w:val="00A96F0D"/>
    <w:rsid w:val="00AA53DB"/>
    <w:rsid w:val="00AB0433"/>
    <w:rsid w:val="00AB4C64"/>
    <w:rsid w:val="00AC5132"/>
    <w:rsid w:val="00AF3A4F"/>
    <w:rsid w:val="00B36077"/>
    <w:rsid w:val="00B974EF"/>
    <w:rsid w:val="00BA2A21"/>
    <w:rsid w:val="00BC6FDD"/>
    <w:rsid w:val="00BE39F2"/>
    <w:rsid w:val="00C02B14"/>
    <w:rsid w:val="00C07ADA"/>
    <w:rsid w:val="00C11A3F"/>
    <w:rsid w:val="00C261BE"/>
    <w:rsid w:val="00C27893"/>
    <w:rsid w:val="00C53DB0"/>
    <w:rsid w:val="00C6468F"/>
    <w:rsid w:val="00C90D29"/>
    <w:rsid w:val="00CA7A98"/>
    <w:rsid w:val="00CC0BAB"/>
    <w:rsid w:val="00CF18E3"/>
    <w:rsid w:val="00CF292B"/>
    <w:rsid w:val="00D20BF4"/>
    <w:rsid w:val="00D25547"/>
    <w:rsid w:val="00D3486B"/>
    <w:rsid w:val="00D96C2A"/>
    <w:rsid w:val="00DA688E"/>
    <w:rsid w:val="00DF2FB8"/>
    <w:rsid w:val="00E06A56"/>
    <w:rsid w:val="00E1478C"/>
    <w:rsid w:val="00E3081F"/>
    <w:rsid w:val="00E63132"/>
    <w:rsid w:val="00E778AE"/>
    <w:rsid w:val="00E877F1"/>
    <w:rsid w:val="00E96676"/>
    <w:rsid w:val="00EC1BB1"/>
    <w:rsid w:val="00EC317E"/>
    <w:rsid w:val="00EC7EF0"/>
    <w:rsid w:val="00EE704F"/>
    <w:rsid w:val="00F26F04"/>
    <w:rsid w:val="00F3482F"/>
    <w:rsid w:val="00F36193"/>
    <w:rsid w:val="00F42950"/>
    <w:rsid w:val="00F439F3"/>
    <w:rsid w:val="00F45462"/>
    <w:rsid w:val="00F4686A"/>
    <w:rsid w:val="00F55A29"/>
    <w:rsid w:val="00F96CB6"/>
    <w:rsid w:val="00FA271E"/>
    <w:rsid w:val="00FA37B2"/>
    <w:rsid w:val="00FC5384"/>
    <w:rsid w:val="00FD39E1"/>
    <w:rsid w:val="00FD5679"/>
    <w:rsid w:val="00FD6CBA"/>
    <w:rsid w:val="00FE2A25"/>
    <w:rsid w:val="00FF0356"/>
    <w:rsid w:val="00FF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4:docId w14:val="0FAFB39C"/>
  <w15:docId w15:val="{ABDC82C4-2C56-479B-B0F2-F57FC61A1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Univers LT Std 55" w:hAnsi="Univers LT Std 55"/>
      <w:kern w:val="12"/>
      <w:sz w:val="18"/>
      <w:lang w:eastAsia="de-DE"/>
    </w:rPr>
  </w:style>
  <w:style w:type="paragraph" w:styleId="berschrift1">
    <w:name w:val="heading 1"/>
    <w:basedOn w:val="Standard"/>
    <w:next w:val="Standard"/>
    <w:pPr>
      <w:keepNext/>
      <w:spacing w:line="440" w:lineRule="exact"/>
      <w:outlineLvl w:val="0"/>
    </w:pPr>
    <w:rPr>
      <w:rFonts w:ascii="Univers LT Std 45 Light" w:hAnsi="Univers LT Std 45 Light"/>
      <w:b/>
      <w:spacing w:val="5"/>
      <w:sz w:val="36"/>
    </w:rPr>
  </w:style>
  <w:style w:type="paragraph" w:styleId="berschrift2">
    <w:name w:val="heading 2"/>
    <w:basedOn w:val="Standard"/>
    <w:next w:val="Standard"/>
    <w:pPr>
      <w:keepNext/>
      <w:spacing w:line="320" w:lineRule="exact"/>
      <w:outlineLvl w:val="1"/>
    </w:pPr>
    <w:rPr>
      <w:rFonts w:ascii="Univers LT Std 45 Light" w:hAnsi="Univers LT Std 45 Light"/>
      <w:b/>
      <w:spacing w:val="4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Fliesstext">
    <w:name w:val="Fliesstext"/>
    <w:basedOn w:val="Standard"/>
    <w:pPr>
      <w:spacing w:line="280" w:lineRule="exact"/>
    </w:pPr>
  </w:style>
  <w:style w:type="paragraph" w:customStyle="1" w:styleId="Kleingedrucktes">
    <w:name w:val="Kleingedrucktes"/>
    <w:basedOn w:val="Fliesstext"/>
    <w:rPr>
      <w:spacing w:val="5"/>
      <w:sz w:val="14"/>
    </w:rPr>
  </w:style>
  <w:style w:type="character" w:customStyle="1" w:styleId="AuszeichnungFett">
    <w:name w:val="Auszeichnung Fett"/>
    <w:basedOn w:val="Absatz-Standardschriftart"/>
    <w:rPr>
      <w:rFonts w:ascii="Univers LT Std 45 Light" w:hAnsi="Univers LT Std 45 Light"/>
      <w:b/>
    </w:rPr>
  </w:style>
  <w:style w:type="paragraph" w:customStyle="1" w:styleId="Projekt">
    <w:name w:val="Projekt"/>
    <w:basedOn w:val="Fliesstext"/>
    <w:pPr>
      <w:spacing w:line="320" w:lineRule="exact"/>
    </w:pPr>
    <w:rPr>
      <w:sz w:val="21"/>
      <w:szCs w:val="21"/>
    </w:rPr>
  </w:style>
  <w:style w:type="paragraph" w:customStyle="1" w:styleId="ProjektTabstops">
    <w:name w:val="Projekt (Tabstops)"/>
    <w:basedOn w:val="Fliesstext"/>
    <w:pPr>
      <w:tabs>
        <w:tab w:val="right" w:pos="227"/>
        <w:tab w:val="left" w:pos="284"/>
        <w:tab w:val="left" w:pos="482"/>
        <w:tab w:val="right" w:pos="1474"/>
        <w:tab w:val="left" w:pos="1588"/>
      </w:tabs>
      <w:spacing w:line="320" w:lineRule="exact"/>
    </w:pPr>
    <w:rPr>
      <w:sz w:val="21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dressfeld">
    <w:name w:val="Adressfeld"/>
    <w:basedOn w:val="Fliesstext"/>
    <w:pPr>
      <w:spacing w:line="440" w:lineRule="exact"/>
    </w:pPr>
    <w:rPr>
      <w:sz w:val="14"/>
      <w:szCs w:val="14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customStyle="1" w:styleId="E-MailFormatvorlage24">
    <w:name w:val="E-MailFormatvorlage24"/>
    <w:basedOn w:val="Absatz-Standardschriftart"/>
    <w:semiHidden/>
    <w:rsid w:val="006405C6"/>
    <w:rPr>
      <w:rFonts w:ascii="Arial" w:hAnsi="Arial" w:cs="Arial"/>
      <w:color w:val="auto"/>
      <w:sz w:val="20"/>
      <w:szCs w:val="20"/>
    </w:rPr>
  </w:style>
  <w:style w:type="paragraph" w:styleId="Sprechblasentext">
    <w:name w:val="Balloon Text"/>
    <w:basedOn w:val="Standard"/>
    <w:semiHidden/>
    <w:rsid w:val="00573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5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amaster01\Daten\_NEUE%20DATENSTRUKTUR\040%20Gesch&#228;ftsstelle\010%20Organisation\050%20CD%20CI\Wordvorlagen\000%20UNICEF\05%20Sonstiges\LSV%20Formular_PP%20d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cef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5A94C-AEE0-4BC6-B00D-C7D2631DB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LSV Formular_PP d.dotx</Template>
  <TotalTime>0</TotalTime>
  <Pages>1</Pages>
  <Words>260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Zusageformular für die Übernahme</vt:lpstr>
    </vt:vector>
  </TitlesOfParts>
  <Company>Offset-Satz AG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Zusageformular für die Übernahme</dc:title>
  <dc:subject/>
  <dc:creator>Ochsner Sabrina</dc:creator>
  <cp:keywords/>
  <cp:lastModifiedBy>Kim Hornisberger</cp:lastModifiedBy>
  <cp:revision>3</cp:revision>
  <cp:lastPrinted>2018-11-21T13:18:00Z</cp:lastPrinted>
  <dcterms:created xsi:type="dcterms:W3CDTF">2021-05-31T12:04:00Z</dcterms:created>
  <dcterms:modified xsi:type="dcterms:W3CDTF">2021-05-31T12:14:00Z</dcterms:modified>
</cp:coreProperties>
</file>